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8484"/>
        <w:gridCol w:w="236"/>
      </w:tblGrid>
      <w:tr w:rsidR="00C64AF5" w:rsidTr="00F8354F">
        <w:trPr>
          <w:trHeight w:hRule="exact" w:val="1368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:rsidR="00F8354F" w:rsidRDefault="00AC3E27" w:rsidP="00C64AF5">
            <w:pPr>
              <w:pStyle w:val="Month"/>
              <w:jc w:val="left"/>
            </w:pPr>
            <w:r>
              <w:rPr>
                <w:rFonts w:ascii="Arial Narrow" w:hAnsi="Arial Narrow"/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37E4673B" wp14:editId="50591813">
                  <wp:simplePos x="0" y="0"/>
                  <wp:positionH relativeFrom="column">
                    <wp:posOffset>7961768</wp:posOffset>
                  </wp:positionH>
                  <wp:positionV relativeFrom="paragraph">
                    <wp:posOffset>-773</wp:posOffset>
                  </wp:positionV>
                  <wp:extent cx="1431235" cy="1065530"/>
                  <wp:effectExtent l="0" t="0" r="0" b="127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luck-152048_960_720[1]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76" cy="106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004">
              <w:rPr>
                <w:rFonts w:ascii="Arial Narrow" w:hAnsi="Arial Narrow"/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2EDEDCC3" wp14:editId="36C7FE61">
                  <wp:simplePos x="0" y="0"/>
                  <wp:positionH relativeFrom="column">
                    <wp:posOffset>2330533</wp:posOffset>
                  </wp:positionH>
                  <wp:positionV relativeFrom="paragraph">
                    <wp:posOffset>598999</wp:posOffset>
                  </wp:positionV>
                  <wp:extent cx="357483" cy="378460"/>
                  <wp:effectExtent l="57150" t="57150" r="43180" b="4064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shamrock-307445_960_720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4673">
                            <a:off x="0" y="0"/>
                            <a:ext cx="357483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004">
              <w:rPr>
                <w:rFonts w:ascii="Arial Narrow" w:hAnsi="Arial Narrow"/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3176AB67" wp14:editId="309A51EE">
                  <wp:simplePos x="0" y="0"/>
                  <wp:positionH relativeFrom="column">
                    <wp:posOffset>2821200</wp:posOffset>
                  </wp:positionH>
                  <wp:positionV relativeFrom="paragraph">
                    <wp:posOffset>655324</wp:posOffset>
                  </wp:positionV>
                  <wp:extent cx="336704" cy="368300"/>
                  <wp:effectExtent l="57150" t="57150" r="44450" b="5080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shamrock-307445_960_720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4673" flipH="1">
                            <a:off x="0" y="0"/>
                            <a:ext cx="336704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004">
              <w:rPr>
                <w:rFonts w:ascii="Arial Narrow" w:hAnsi="Arial Narrow"/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2B45E430" wp14:editId="334FDF47">
                  <wp:simplePos x="0" y="0"/>
                  <wp:positionH relativeFrom="column">
                    <wp:posOffset>2825778</wp:posOffset>
                  </wp:positionH>
                  <wp:positionV relativeFrom="paragraph">
                    <wp:posOffset>45850</wp:posOffset>
                  </wp:positionV>
                  <wp:extent cx="352067" cy="380613"/>
                  <wp:effectExtent l="57150" t="57150" r="48260" b="57785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shamrock-307445_960_720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4673">
                            <a:off x="0" y="0"/>
                            <a:ext cx="352067" cy="38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004">
              <w:rPr>
                <w:rFonts w:ascii="Arial Narrow" w:hAnsi="Arial Narrow"/>
                <w:b w:val="0"/>
                <w:noProof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1A357878" wp14:editId="105B46A0">
                  <wp:simplePos x="0" y="0"/>
                  <wp:positionH relativeFrom="column">
                    <wp:posOffset>2205024</wp:posOffset>
                  </wp:positionH>
                  <wp:positionV relativeFrom="paragraph">
                    <wp:posOffset>-135945</wp:posOffset>
                  </wp:positionV>
                  <wp:extent cx="1423283" cy="985520"/>
                  <wp:effectExtent l="0" t="0" r="5715" b="508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Saint-Patricks-Day-PNG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47" cy="98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0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5103C44" wp14:editId="5AE4B9FE">
                      <wp:simplePos x="0" y="0"/>
                      <wp:positionH relativeFrom="column">
                        <wp:posOffset>3627921</wp:posOffset>
                      </wp:positionH>
                      <wp:positionV relativeFrom="paragraph">
                        <wp:posOffset>32302</wp:posOffset>
                      </wp:positionV>
                      <wp:extent cx="4245610" cy="819150"/>
                      <wp:effectExtent l="0" t="0" r="21590" b="1905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561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3BB2" w:rsidRPr="00A03BB2" w:rsidRDefault="00A03BB2">
                                  <w:pPr>
                                    <w:rPr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3BB2">
                                    <w:rPr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MARCH  </w:t>
                                  </w:r>
                                  <w:r>
                                    <w:rPr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 w:rsidR="001408EB">
                                    <w:rPr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  <w:r w:rsidRPr="00A03BB2">
                                    <w:rPr>
                                      <w:color w:val="000000" w:themeColor="text1"/>
                                      <w:sz w:val="110"/>
                                      <w:szCs w:val="1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103C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85.65pt;margin-top:2.55pt;width:334.3pt;height:6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" strokecolor="white [3212]">
                      <v:textbox>
                        <w:txbxContent>
                          <w:p w:rsidR="00A03BB2" w:rsidRPr="00A03BB2" w:rsidRDefault="00A03BB2">
                            <w:pPr>
                              <w:rPr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BB2">
                              <w:rPr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MARCH  </w:t>
                            </w:r>
                            <w:r>
                              <w:rPr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408EB">
                              <w:rPr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A03BB2">
                              <w:rPr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2017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497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3C03572" wp14:editId="4FCF06AB">
                      <wp:simplePos x="0" y="0"/>
                      <wp:positionH relativeFrom="column">
                        <wp:posOffset>9389186</wp:posOffset>
                      </wp:positionH>
                      <wp:positionV relativeFrom="paragraph">
                        <wp:posOffset>122631</wp:posOffset>
                      </wp:positionV>
                      <wp:extent cx="2494483" cy="702259"/>
                      <wp:effectExtent l="0" t="0" r="0" b="317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4483" cy="7022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971" w:rsidRDefault="00C64AF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*Programs with an asterisk take place</w:t>
                                  </w:r>
                                </w:p>
                                <w:p w:rsidR="00044971" w:rsidRDefault="00C64AF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 xml:space="preserve"> in the Lutheran Home Chapel. </w:t>
                                  </w:r>
                                </w:p>
                                <w:p w:rsidR="00C64AF5" w:rsidRPr="00C64AF5" w:rsidRDefault="00C64AF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Transportation on the van is available.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03572" id="_x0000_s1027" type="#_x0000_t202" style="position:absolute;margin-left:739.3pt;margin-top:9.65pt;width:196.4pt;height:5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" filled="f" stroked="f">
                      <v:textbox>
                        <w:txbxContent>
                          <w:p w:rsidR="00044971" w:rsidRDefault="00C64AF5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*Programs with an asterisk take place</w:t>
                            </w:r>
                          </w:p>
                          <w:p w:rsidR="00044971" w:rsidRDefault="00C64AF5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in the Lutheran Home Chapel. </w:t>
                            </w:r>
                          </w:p>
                          <w:p w:rsidR="00C64AF5" w:rsidRPr="00C64AF5" w:rsidRDefault="00C64AF5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Transportation on the van is available.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DB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43FA70F" wp14:editId="28F8DB9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76200</wp:posOffset>
                      </wp:positionV>
                      <wp:extent cx="2197100" cy="8445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0" cy="844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971" w:rsidRPr="00044971" w:rsidRDefault="005E458C">
                                  <w:pPr>
                                    <w:rPr>
                                      <w:rFonts w:ascii="Old English Text MT" w:hAnsi="Old English Text MT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044971">
                                    <w:rPr>
                                      <w:rFonts w:ascii="Old English Text MT" w:hAnsi="Old English Text MT" w:cs="Times New Roman"/>
                                      <w:sz w:val="44"/>
                                      <w:szCs w:val="44"/>
                                    </w:rPr>
                                    <w:t xml:space="preserve">Saxony Village </w:t>
                                  </w:r>
                                </w:p>
                                <w:p w:rsidR="005E458C" w:rsidRPr="00044971" w:rsidRDefault="005E458C">
                                  <w:pPr>
                                    <w:rPr>
                                      <w:rFonts w:ascii="Old English Text MT" w:hAnsi="Old English Text MT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044971">
                                    <w:rPr>
                                      <w:rFonts w:ascii="Old English Text MT" w:hAnsi="Old English Text MT" w:cs="Times New Roman"/>
                                      <w:sz w:val="44"/>
                                      <w:szCs w:val="44"/>
                                    </w:rPr>
                                    <w:t>Activity Calendar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FA70F" id="_x0000_s1028" type="#_x0000_t202" style="position:absolute;margin-left:-4.25pt;margin-top:6pt;width:173pt;height:6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" filled="f" stroked="f">
                      <v:textbox>
                        <w:txbxContent>
                          <w:p w:rsidR="00044971" w:rsidRPr="00044971" w:rsidRDefault="005E458C">
                            <w:pPr>
                              <w:rPr>
                                <w:rFonts w:ascii="Old English Text MT" w:hAnsi="Old English Text MT" w:cs="Times New Roman"/>
                                <w:sz w:val="44"/>
                                <w:szCs w:val="44"/>
                              </w:rPr>
                            </w:pPr>
                            <w:r w:rsidRPr="00044971">
                              <w:rPr>
                                <w:rFonts w:ascii="Old English Text MT" w:hAnsi="Old English Text MT" w:cs="Times New Roman"/>
                                <w:sz w:val="44"/>
                                <w:szCs w:val="44"/>
                              </w:rPr>
                              <w:t xml:space="preserve">Saxony Village </w:t>
                            </w:r>
                          </w:p>
                          <w:p w:rsidR="005E458C" w:rsidRPr="00044971" w:rsidRDefault="005E458C">
                            <w:pPr>
                              <w:rPr>
                                <w:rFonts w:ascii="Old English Text MT" w:hAnsi="Old English Text MT" w:cs="Times New Roman"/>
                                <w:sz w:val="44"/>
                                <w:szCs w:val="44"/>
                              </w:rPr>
                            </w:pPr>
                            <w:r w:rsidRPr="00044971">
                              <w:rPr>
                                <w:rFonts w:ascii="Old English Text MT" w:hAnsi="Old English Text MT" w:cs="Times New Roman"/>
                                <w:sz w:val="44"/>
                                <w:szCs w:val="44"/>
                              </w:rPr>
                              <w:t>Activity Calendar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03BB2">
              <w:rPr>
                <w:noProof/>
              </w:rPr>
              <w:drawing>
                <wp:inline distT="0" distB="0" distL="0" distR="0" wp14:anchorId="6E0D1455" wp14:editId="06D1F0FA">
                  <wp:extent cx="11887200" cy="572579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[2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0" cy="572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4AF5">
              <w:t xml:space="preserve">    </w:t>
            </w:r>
            <w:r w:rsidR="00804FC2" w:rsidRPr="00C64AF5">
              <w:rPr>
                <w:sz w:val="100"/>
                <w:szCs w:val="100"/>
              </w:rPr>
              <w:fldChar w:fldCharType="begin"/>
            </w:r>
            <w:r w:rsidR="00804FC2" w:rsidRPr="00C64AF5">
              <w:rPr>
                <w:sz w:val="100"/>
                <w:szCs w:val="100"/>
              </w:rPr>
              <w:instrText xml:space="preserve"> DOCVARIABLE  MonthStart \@ MMMM \* MERGEFORMAT </w:instrText>
            </w:r>
            <w:r w:rsidR="00804FC2" w:rsidRPr="00C64AF5">
              <w:rPr>
                <w:sz w:val="100"/>
                <w:szCs w:val="100"/>
              </w:rPr>
              <w:fldChar w:fldCharType="separate"/>
            </w:r>
            <w:r w:rsidR="008A3EC4">
              <w:rPr>
                <w:sz w:val="100"/>
                <w:szCs w:val="100"/>
              </w:rPr>
              <w:t>March</w:t>
            </w:r>
            <w:r w:rsidR="00804FC2" w:rsidRPr="00C64AF5">
              <w:rPr>
                <w:sz w:val="100"/>
                <w:szCs w:val="100"/>
              </w:rPr>
              <w:fldChar w:fldCharType="end"/>
            </w:r>
            <w:r w:rsidR="00C64AF5">
              <w:rPr>
                <w:sz w:val="100"/>
                <w:szCs w:val="100"/>
              </w:rPr>
              <w:t xml:space="preserve"> 2017</w:t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F8354F" w:rsidRDefault="00F8354F" w:rsidP="00C64AF5">
            <w:pPr>
              <w:pStyle w:val="Year"/>
              <w:jc w:val="left"/>
            </w:pPr>
          </w:p>
        </w:tc>
      </w:tr>
      <w:tr w:rsidR="00C64AF5" w:rsidTr="00F8354F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673"/>
        <w:gridCol w:w="2673"/>
        <w:gridCol w:w="2673"/>
        <w:gridCol w:w="2673"/>
        <w:gridCol w:w="2673"/>
        <w:gridCol w:w="2673"/>
        <w:gridCol w:w="2672"/>
      </w:tblGrid>
      <w:tr w:rsidR="003008B1" w:rsidTr="00F83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5379DBE957BE46F190BD9FDC494628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3473C" w:themeFill="text2" w:themeFillShade="BF"/>
          </w:tcPr>
          <w:p w:rsidR="00F8354F" w:rsidRDefault="005E3118">
            <w:pPr>
              <w:pStyle w:val="Days"/>
            </w:pPr>
            <w:sdt>
              <w:sdtPr>
                <w:id w:val="-1020851123"/>
                <w:placeholder>
                  <w:docPart w:val="E4D0222DA15C4036A1186EBA5C20DC09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3473C" w:themeFill="text2" w:themeFillShade="BF"/>
          </w:tcPr>
          <w:p w:rsidR="00F8354F" w:rsidRDefault="00E70FD3">
            <w:pPr>
              <w:pStyle w:val="Day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1446F30" wp14:editId="396A41BB">
                      <wp:simplePos x="0" y="0"/>
                      <wp:positionH relativeFrom="column">
                        <wp:posOffset>-59331</wp:posOffset>
                      </wp:positionH>
                      <wp:positionV relativeFrom="paragraph">
                        <wp:posOffset>161290</wp:posOffset>
                      </wp:positionV>
                      <wp:extent cx="1697583" cy="906449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583" cy="9064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FA9" w:rsidRDefault="000E5FA9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9 – 11 a.m. Visit the Nurse</w:t>
                                  </w:r>
                                </w:p>
                                <w:p w:rsidR="00E70FD3" w:rsidRPr="008F38EF" w:rsidRDefault="00E70FD3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Large Banquet Room</w:t>
                                  </w:r>
                                </w:p>
                                <w:p w:rsidR="000E5FA9" w:rsidRDefault="000E5FA9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1 p.m. Rev. Pfanstiel Bible Study</w:t>
                                  </w:r>
                                </w:p>
                                <w:p w:rsidR="00E70FD3" w:rsidRPr="008F38EF" w:rsidRDefault="00E70FD3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Large Banquet Room</w:t>
                                  </w:r>
                                </w:p>
                                <w:p w:rsidR="000E5FA9" w:rsidRPr="008F38EF" w:rsidRDefault="000E5FA9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2 p.m. Cards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 </w:t>
                                  </w: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&amp; Games – D. Room II</w:t>
                                  </w: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46F30" id="_x0000_s1029" type="#_x0000_t202" style="position:absolute;left:0;text-align:left;margin-left:-4.65pt;margin-top:12.7pt;width:133.65pt;height:71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" filled="f" stroked="f">
                      <v:textbox>
                        <w:txbxContent>
                          <w:p w:rsidR="000E5FA9" w:rsidRDefault="000E5FA9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9 – 11 a.m. Visit the Nurse</w:t>
                            </w:r>
                          </w:p>
                          <w:p w:rsidR="00E70FD3" w:rsidRPr="008F38EF" w:rsidRDefault="00E70FD3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</w:rPr>
                              <w:t>Large Banquet Room</w:t>
                            </w:r>
                          </w:p>
                          <w:p w:rsidR="000E5FA9" w:rsidRDefault="000E5FA9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1 p.m. Rev. Pfanstiel Bible Study</w:t>
                            </w:r>
                          </w:p>
                          <w:p w:rsidR="00E70FD3" w:rsidRPr="008F38EF" w:rsidRDefault="00E70FD3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</w:rPr>
                              <w:t>Large Banquet Room</w:t>
                            </w:r>
                          </w:p>
                          <w:p w:rsidR="000E5FA9" w:rsidRPr="008F38EF" w:rsidRDefault="000E5FA9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2 p.m. Cards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 </w:t>
                            </w: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&amp; Games – D. Room II</w:t>
                            </w: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id w:val="1121034790"/>
                <w:placeholder>
                  <w:docPart w:val="F2E284F6619C45348452E2000CBD823C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3473C" w:themeFill="text2" w:themeFillShade="BF"/>
          </w:tcPr>
          <w:p w:rsidR="00F8354F" w:rsidRDefault="005E3118">
            <w:pPr>
              <w:pStyle w:val="Days"/>
            </w:pPr>
            <w:sdt>
              <w:sdtPr>
                <w:id w:val="-328132386"/>
                <w:placeholder>
                  <w:docPart w:val="3B070211D128443B8C8E4F9B96BD0EF1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3473C" w:themeFill="text2" w:themeFillShade="BF"/>
          </w:tcPr>
          <w:p w:rsidR="00F8354F" w:rsidRDefault="005E3118">
            <w:pPr>
              <w:pStyle w:val="Days"/>
            </w:pPr>
            <w:sdt>
              <w:sdtPr>
                <w:id w:val="1241452743"/>
                <w:placeholder>
                  <w:docPart w:val="89908A83BD2D435983C9F7CB4D1DD5BA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3473C" w:themeFill="text2" w:themeFillShade="BF"/>
          </w:tcPr>
          <w:p w:rsidR="00F8354F" w:rsidRDefault="005E3118">
            <w:pPr>
              <w:pStyle w:val="Days"/>
            </w:pPr>
            <w:sdt>
              <w:sdtPr>
                <w:id w:val="-65336403"/>
                <w:placeholder>
                  <w:docPart w:val="9C8193A3C3F748298436795AAB36081F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F8354F" w:rsidRDefault="005E3118">
            <w:pPr>
              <w:pStyle w:val="Days"/>
            </w:pPr>
            <w:sdt>
              <w:sdtPr>
                <w:id w:val="825547652"/>
                <w:placeholder>
                  <w:docPart w:val="C17515D94CD64307A6131163C30A3F43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3008B1" w:rsidTr="00F8354F">
        <w:tc>
          <w:tcPr>
            <w:tcW w:w="714" w:type="pct"/>
            <w:tcBorders>
              <w:bottom w:val="nil"/>
            </w:tcBorders>
          </w:tcPr>
          <w:p w:rsidR="00F8354F" w:rsidRDefault="008A3EC4" w:rsidP="00431DB1">
            <w:pPr>
              <w:pStyle w:val="Dates"/>
              <w:jc w:val="center"/>
            </w:pPr>
            <w:r>
              <w:t xml:space="preserve">                                                          </w:t>
            </w:r>
            <w:r w:rsidR="00804FC2">
              <w:fldChar w:fldCharType="begin"/>
            </w:r>
            <w:r w:rsidR="00804FC2">
              <w:instrText xml:space="preserve"> IF </w:instrText>
            </w:r>
            <w:r w:rsidR="00804FC2">
              <w:fldChar w:fldCharType="begin"/>
            </w:r>
            <w:r w:rsidR="00804FC2">
              <w:instrText xml:space="preserve"> DocVariable MonthStart \@ dddd </w:instrText>
            </w:r>
            <w:r w:rsidR="00804FC2">
              <w:fldChar w:fldCharType="separate"/>
            </w:r>
            <w:r>
              <w:instrText>Sunday</w:instrText>
            </w:r>
            <w:r w:rsidR="00804FC2">
              <w:fldChar w:fldCharType="end"/>
            </w:r>
            <w:r w:rsidR="00804FC2">
              <w:instrText xml:space="preserve"> = "Sunday" 1 ""</w:instrText>
            </w:r>
            <w:r w:rsidR="00804FC2">
              <w:fldChar w:fldCharType="separate"/>
            </w:r>
            <w:r>
              <w:rPr>
                <w:noProof/>
              </w:rPr>
              <w:t>1</w:t>
            </w:r>
            <w:r w:rsidR="00804FC2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A3EC4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8A3EC4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8A3EC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A3EC4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8A3EC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8A3EC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A3EC4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8A3EC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A3EC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A3EC4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8A3EC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8A3EC4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A3EC4"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8A3EC4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8A3EC4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A3EC4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8A3EC4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8A3EC4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7</w:t>
            </w:r>
            <w:r>
              <w:fldChar w:fldCharType="end"/>
            </w:r>
          </w:p>
        </w:tc>
      </w:tr>
      <w:tr w:rsidR="003008B1" w:rsidRPr="00431DB1" w:rsidTr="00E70FD3">
        <w:trPr>
          <w:trHeight w:hRule="exact" w:val="110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6F00A5" w:rsidRPr="006F00A5" w:rsidRDefault="006F00A5" w:rsidP="006F00A5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p.m. Lutheran Worship*</w:t>
            </w:r>
          </w:p>
          <w:p w:rsidR="00025783" w:rsidRPr="00431DB1" w:rsidRDefault="005F5DF0" w:rsidP="006F00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Concordia, Sikeston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A95E06" w:rsidRPr="00A95E06" w:rsidRDefault="00403BB2" w:rsidP="00403BB2">
            <w:pPr>
              <w:jc w:val="center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C9FE92B" wp14:editId="7DC101C4">
                      <wp:simplePos x="0" y="0"/>
                      <wp:positionH relativeFrom="column">
                        <wp:posOffset>-63555</wp:posOffset>
                      </wp:positionH>
                      <wp:positionV relativeFrom="paragraph">
                        <wp:posOffset>-260322</wp:posOffset>
                      </wp:positionV>
                      <wp:extent cx="1699404" cy="938254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9404" cy="938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3BB2" w:rsidRPr="008F38EF" w:rsidRDefault="00403BB2" w:rsidP="00FF13B1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1 p.m. Rosary – A. Living East</w:t>
                                  </w:r>
                                </w:p>
                                <w:p w:rsidR="00403BB2" w:rsidRDefault="00403BB2" w:rsidP="00403B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8F38E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1 – 3 p.m. Saxony Stitchers</w:t>
                                  </w:r>
                                </w:p>
                                <w:p w:rsidR="00FF13B1" w:rsidRPr="009F30A1" w:rsidRDefault="00FF13B1" w:rsidP="00FF13B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F30A1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4 p.m. Area Lutheran Grade Schools Music Recital -  Dining Room II</w:t>
                                  </w:r>
                                </w:p>
                                <w:p w:rsidR="00403BB2" w:rsidRPr="008F38EF" w:rsidRDefault="00403BB2" w:rsidP="00403B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9FE9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0;text-align:left;margin-left:-5pt;margin-top:-20.5pt;width:133.8pt;height:73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" filled="f" stroked="f">
                      <v:textbox>
                        <w:txbxContent>
                          <w:p w:rsidR="00403BB2" w:rsidRPr="008F38EF" w:rsidRDefault="00403BB2" w:rsidP="00FF13B1">
                            <w:pP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1 p.m. Rosary – A. Living East</w:t>
                            </w:r>
                          </w:p>
                          <w:p w:rsidR="00403BB2" w:rsidRDefault="00403BB2" w:rsidP="00403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38E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 – 3 p.m. Saxony Stitchers</w:t>
                            </w:r>
                          </w:p>
                          <w:p w:rsidR="00FF13B1" w:rsidRPr="009F30A1" w:rsidRDefault="00FF13B1" w:rsidP="00FF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F30A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4 p.m. Area Lutheran Grade Schools Music Recital -  Dining Room II</w:t>
                            </w:r>
                          </w:p>
                          <w:p w:rsidR="00403BB2" w:rsidRPr="008F38EF" w:rsidRDefault="00403BB2" w:rsidP="00403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025783" w:rsidRPr="00431DB1" w:rsidRDefault="00025783" w:rsidP="00025783">
            <w:pPr>
              <w:rPr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96585" w:rsidRPr="00431DB1" w:rsidRDefault="008F38EF" w:rsidP="000257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06DB2AA" wp14:editId="3B6C0457">
                      <wp:simplePos x="0" y="0"/>
                      <wp:positionH relativeFrom="column">
                        <wp:posOffset>-23302</wp:posOffset>
                      </wp:positionH>
                      <wp:positionV relativeFrom="paragraph">
                        <wp:posOffset>-220566</wp:posOffset>
                      </wp:positionV>
                      <wp:extent cx="1637003" cy="898498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003" cy="8984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439B" w:rsidRDefault="00D4439B" w:rsidP="00D4439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D4439B">
                                    <w:rPr>
                                      <w:rFonts w:ascii="Arial Narrow" w:hAnsi="Arial Narrow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Working </w:t>
                                  </w:r>
                                </w:p>
                                <w:p w:rsidR="00D4439B" w:rsidRDefault="00D4439B" w:rsidP="00D4439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D4439B">
                                    <w:rPr>
                                      <w:rFonts w:ascii="Arial Narrow" w:hAnsi="Arial Narrow"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in the </w:t>
                                  </w:r>
                                </w:p>
                                <w:p w:rsidR="0000241D" w:rsidRPr="00D4439B" w:rsidRDefault="00D4439B" w:rsidP="00D4439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D4439B">
                                    <w:rPr>
                                      <w:rFonts w:ascii="Arial Narrow" w:hAnsi="Arial Narrow"/>
                                      <w:color w:val="auto"/>
                                      <w:sz w:val="28"/>
                                      <w:szCs w:val="28"/>
                                    </w:rPr>
                                    <w:t>office</w:t>
                                  </w:r>
                                </w:p>
                                <w:p w:rsidR="006C54D6" w:rsidRPr="00431DB1" w:rsidRDefault="006C54D6" w:rsidP="006C54D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C54D6" w:rsidRPr="00431DB1" w:rsidRDefault="006C54D6" w:rsidP="006C54D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C54D6" w:rsidRPr="00431DB1" w:rsidRDefault="006C54D6" w:rsidP="006C54D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C54D6" w:rsidRPr="00431DB1" w:rsidRDefault="006C54D6" w:rsidP="006C54D6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6DB2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-1.85pt;margin-top:-17.35pt;width:128.9pt;height:7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" filled="f" stroked="f">
                      <v:textbox>
                        <w:txbxContent>
                          <w:p w:rsidR="00D4439B" w:rsidRDefault="00D4439B" w:rsidP="00D4439B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4439B">
                              <w:rPr>
                                <w:rFonts w:ascii="Arial Narrow" w:hAnsi="Arial Narrow"/>
                                <w:color w:val="auto"/>
                                <w:sz w:val="28"/>
                                <w:szCs w:val="28"/>
                              </w:rPr>
                              <w:t xml:space="preserve">Working </w:t>
                            </w:r>
                          </w:p>
                          <w:p w:rsidR="00D4439B" w:rsidRDefault="00D4439B" w:rsidP="00D4439B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4439B">
                              <w:rPr>
                                <w:rFonts w:ascii="Arial Narrow" w:hAnsi="Arial Narrow"/>
                                <w:color w:val="auto"/>
                                <w:sz w:val="28"/>
                                <w:szCs w:val="28"/>
                              </w:rPr>
                              <w:t xml:space="preserve">in the </w:t>
                            </w:r>
                          </w:p>
                          <w:p w:rsidR="0000241D" w:rsidRPr="00D4439B" w:rsidRDefault="00D4439B" w:rsidP="00D4439B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4439B">
                              <w:rPr>
                                <w:rFonts w:ascii="Arial Narrow" w:hAnsi="Arial Narrow"/>
                                <w:color w:val="auto"/>
                                <w:sz w:val="28"/>
                                <w:szCs w:val="28"/>
                              </w:rPr>
                              <w:t>office</w:t>
                            </w:r>
                          </w:p>
                          <w:p w:rsidR="006C54D6" w:rsidRPr="00431DB1" w:rsidRDefault="006C54D6" w:rsidP="006C54D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6C54D6" w:rsidRPr="00431DB1" w:rsidRDefault="006C54D6" w:rsidP="006C54D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6C54D6" w:rsidRPr="00431DB1" w:rsidRDefault="006C54D6" w:rsidP="006C54D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6C54D6" w:rsidRPr="00431DB1" w:rsidRDefault="006C54D6" w:rsidP="006C54D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</w:p>
          <w:p w:rsidR="00025783" w:rsidRPr="00431DB1" w:rsidRDefault="00025783" w:rsidP="000257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025783" w:rsidRPr="00431DB1" w:rsidRDefault="00025783" w:rsidP="000257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025783" w:rsidRPr="00431DB1" w:rsidRDefault="00025783" w:rsidP="000257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025783" w:rsidRPr="00431DB1" w:rsidRDefault="00025783" w:rsidP="000257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025783" w:rsidRPr="00431DB1" w:rsidRDefault="00025783" w:rsidP="000257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81325" w:rsidRPr="002B21B3" w:rsidRDefault="008F38EF" w:rsidP="00D8344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9EF5CB1" wp14:editId="2EC3B909">
                      <wp:simplePos x="0" y="0"/>
                      <wp:positionH relativeFrom="column">
                        <wp:posOffset>-50883</wp:posOffset>
                      </wp:positionH>
                      <wp:positionV relativeFrom="paragraph">
                        <wp:posOffset>-260322</wp:posOffset>
                      </wp:positionV>
                      <wp:extent cx="1652987" cy="938254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9382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E27" w:rsidRDefault="00AC3E27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2378F" w:rsidRPr="00AC3E27" w:rsidRDefault="000E5FA9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  <w:t>9:15 a.m. – 3 p.m.</w:t>
                                  </w:r>
                                </w:p>
                                <w:p w:rsidR="000E5FA9" w:rsidRPr="00AC3E27" w:rsidRDefault="000E5FA9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  <w:t>Painting with Ellen</w:t>
                                  </w:r>
                                </w:p>
                                <w:p w:rsidR="000E5FA9" w:rsidRPr="00AC3E27" w:rsidRDefault="000E5FA9" w:rsidP="000E5FA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  <w:t>Activity Hall</w:t>
                                  </w:r>
                                </w:p>
                                <w:p w:rsidR="00AC3E27" w:rsidRDefault="00AC3E2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F5CB1" id="_x0000_s1032" type="#_x0000_t202" style="position:absolute;left:0;text-align:left;margin-left:-4pt;margin-top:-20.5pt;width:130.15pt;height:7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wzDQIAAPo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" filled="f" stroked="f">
                      <v:textbox>
                        <w:txbxContent>
                          <w:p w:rsidR="00AC3E27" w:rsidRDefault="00AC3E27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A2378F" w:rsidRPr="00AC3E27" w:rsidRDefault="000E5FA9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  <w:t>9:15 a.m. – 3 p.m.</w:t>
                            </w:r>
                          </w:p>
                          <w:p w:rsidR="000E5FA9" w:rsidRPr="00AC3E27" w:rsidRDefault="000E5FA9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  <w:t>Painting with Ellen</w:t>
                            </w:r>
                          </w:p>
                          <w:p w:rsidR="000E5FA9" w:rsidRPr="00AC3E27" w:rsidRDefault="000E5FA9" w:rsidP="000E5FA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  <w:t>Activity Hall</w:t>
                            </w:r>
                          </w:p>
                          <w:p w:rsidR="00AC3E27" w:rsidRDefault="00AC3E2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96585" w:rsidRPr="00296585" w:rsidRDefault="00044971" w:rsidP="00296585">
            <w:pPr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259E53BB" wp14:editId="45FEEF05">
                      <wp:simplePos x="0" y="0"/>
                      <wp:positionH relativeFrom="column">
                        <wp:posOffset>-47296</wp:posOffset>
                      </wp:positionH>
                      <wp:positionV relativeFrom="paragraph">
                        <wp:posOffset>-254279</wp:posOffset>
                      </wp:positionV>
                      <wp:extent cx="1726387" cy="987552"/>
                      <wp:effectExtent l="0" t="0" r="0" b="317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387" cy="9875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CAC" w:rsidRDefault="00EA7CAC" w:rsidP="008F38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F38EF" w:rsidRPr="00105B2A" w:rsidRDefault="00105B2A" w:rsidP="008F38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05B2A">
                                    <w:rPr>
                                      <w:rFonts w:ascii="Arial Narrow" w:hAnsi="Arial Narrow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105B2A">
                                    <w:rPr>
                                      <w:rFonts w:ascii="Arial Narrow" w:hAnsi="Arial Narrow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105B2A">
                                    <w:rPr>
                                      <w:rFonts w:ascii="Arial Narrow" w:hAnsi="Arial Narrow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Annual </w:t>
                                  </w:r>
                                  <w:r w:rsidR="008F38EF" w:rsidRPr="00105B2A">
                                    <w:rPr>
                                      <w:rFonts w:ascii="Arial Narrow" w:hAnsi="Arial Narrow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Dress in Blue Day</w:t>
                                  </w:r>
                                </w:p>
                                <w:p w:rsidR="008F38EF" w:rsidRPr="00105B2A" w:rsidRDefault="008F38EF" w:rsidP="008F38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05B2A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Wear something blue to lunch</w:t>
                                  </w:r>
                                </w:p>
                                <w:p w:rsidR="008F38EF" w:rsidRPr="00296585" w:rsidRDefault="008F38EF" w:rsidP="008F38E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96585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1:30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p.m. </w:t>
                                  </w:r>
                                  <w:r w:rsidRPr="00296585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Dominoes – Act. Hall</w:t>
                                  </w:r>
                                </w:p>
                                <w:p w:rsidR="00A2378F" w:rsidRDefault="008F38EF" w:rsidP="008F38EF">
                                  <w:pPr>
                                    <w:jc w:val="center"/>
                                  </w:pPr>
                                  <w:r w:rsidRPr="00296585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1:30 p.m. 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DAE8C" id="_x0000_s1033" type="#_x0000_t202" style="position:absolute;left:0;text-align:left;margin-left:-3.7pt;margin-top:-20pt;width:135.95pt;height:7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" filled="f" stroked="f">
                      <v:textbox>
                        <w:txbxContent>
                          <w:p w:rsidR="00EA7CAC" w:rsidRDefault="00EA7CAC" w:rsidP="008F38E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8F38EF" w:rsidRPr="00105B2A" w:rsidRDefault="00105B2A" w:rsidP="008F38E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5B2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12</w:t>
                            </w:r>
                            <w:r w:rsidRPr="00105B2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05B2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Annual </w:t>
                            </w:r>
                            <w:r w:rsidR="008F38EF" w:rsidRPr="00105B2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Dress in Blue Day</w:t>
                            </w:r>
                          </w:p>
                          <w:p w:rsidR="008F38EF" w:rsidRPr="00105B2A" w:rsidRDefault="008F38EF" w:rsidP="008F38E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5B2A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Wear something blue to lunch</w:t>
                            </w:r>
                          </w:p>
                          <w:p w:rsidR="008F38EF" w:rsidRPr="00296585" w:rsidRDefault="008F38EF" w:rsidP="008F38EF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96585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1:30 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p.m. </w:t>
                            </w:r>
                            <w:r w:rsidRPr="00296585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Dominoes – Act. Hall</w:t>
                            </w:r>
                          </w:p>
                          <w:p w:rsidR="00A2378F" w:rsidRDefault="008F38EF" w:rsidP="008F38EF">
                            <w:pPr>
                              <w:jc w:val="center"/>
                            </w:pPr>
                            <w:r w:rsidRPr="00296585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1:30 p.m.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81325" w:rsidRPr="00981325" w:rsidRDefault="00044971" w:rsidP="00981325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0247499" wp14:editId="7199ECFE">
                      <wp:simplePos x="0" y="0"/>
                      <wp:positionH relativeFrom="column">
                        <wp:posOffset>-18339</wp:posOffset>
                      </wp:positionH>
                      <wp:positionV relativeFrom="paragraph">
                        <wp:posOffset>-217551</wp:posOffset>
                      </wp:positionV>
                      <wp:extent cx="1499286" cy="804672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9286" cy="8046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4971" w:rsidRPr="00981325" w:rsidRDefault="00044971" w:rsidP="0004497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81325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HAPPY</w:t>
                                  </w:r>
                                </w:p>
                                <w:p w:rsidR="00A2378F" w:rsidRDefault="00044971" w:rsidP="00044971">
                                  <w:pPr>
                                    <w:jc w:val="center"/>
                                  </w:pPr>
                                  <w:r w:rsidRPr="00981325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BIRTHDAY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8FC18" id="_x0000_s1034" type="#_x0000_t202" style="position:absolute;margin-left:-1.45pt;margin-top:-17.15pt;width:118.05pt;height:6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" filled="f" stroked="f">
                      <v:textbox>
                        <w:txbxContent>
                          <w:p w:rsidR="00044971" w:rsidRPr="00981325" w:rsidRDefault="00044971" w:rsidP="0004497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81325">
                              <w:rPr>
                                <w:b/>
                                <w:sz w:val="36"/>
                                <w:szCs w:val="36"/>
                              </w:rPr>
                              <w:t>HAPPY</w:t>
                            </w:r>
                          </w:p>
                          <w:p w:rsidR="00A2378F" w:rsidRDefault="00044971" w:rsidP="00044971">
                            <w:pPr>
                              <w:jc w:val="center"/>
                            </w:pPr>
                            <w:r w:rsidRPr="00981325">
                              <w:rPr>
                                <w:b/>
                                <w:sz w:val="36"/>
                                <w:szCs w:val="36"/>
                              </w:rPr>
                              <w:t>BIRTHDAY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08B1" w:rsidTr="00F8354F"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044971" w:rsidRPr="00FB01F9" w:rsidRDefault="00044971" w:rsidP="00044971">
            <w:pPr>
              <w:jc w:val="center"/>
              <w:rPr>
                <w:rFonts w:ascii="Arial Narrow" w:hAnsi="Arial Narrow"/>
                <w:i/>
                <w:color w:val="auto"/>
              </w:rPr>
            </w:pPr>
            <w:r w:rsidRPr="00FB01F9">
              <w:rPr>
                <w:rFonts w:ascii="Arial Narrow" w:hAnsi="Arial Narrow"/>
                <w:i/>
                <w:color w:val="auto"/>
              </w:rPr>
              <w:t>Daylight Saving Time Begins</w:t>
            </w:r>
          </w:p>
          <w:p w:rsidR="00F8354F" w:rsidRDefault="00804FC2" w:rsidP="00044971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8A3EC4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8A3EC4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8A3EC4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F8354F" w:rsidRDefault="00403BB2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3925BD31" wp14:editId="77D7D072">
                      <wp:simplePos x="0" y="0"/>
                      <wp:positionH relativeFrom="column">
                        <wp:posOffset>-63555</wp:posOffset>
                      </wp:positionH>
                      <wp:positionV relativeFrom="paragraph">
                        <wp:posOffset>24296</wp:posOffset>
                      </wp:positionV>
                      <wp:extent cx="1678553" cy="1168013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8553" cy="11680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439B" w:rsidRDefault="00D4439B" w:rsidP="006C54D6">
                                  <w:pPr>
                                    <w:jc w:val="center"/>
                                    <w:rPr>
                                      <w:rFonts w:ascii="Franklin Gothic Medium" w:hAnsi="Franklin Gothic Medium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0625F" w:rsidRPr="0000241D" w:rsidRDefault="00C0625F" w:rsidP="006C54D6">
                                  <w:pPr>
                                    <w:jc w:val="center"/>
                                    <w:rPr>
                                      <w:rFonts w:ascii="Franklin Gothic Medium" w:hAnsi="Franklin Gothic Medium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00241D">
                                    <w:rPr>
                                      <w:rFonts w:ascii="Franklin Gothic Medium" w:hAnsi="Franklin Gothic Medium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9 a.m. Coffee with </w:t>
                                  </w:r>
                                </w:p>
                                <w:p w:rsidR="00C0625F" w:rsidRPr="0000241D" w:rsidRDefault="00C0625F" w:rsidP="00C0625F">
                                  <w:pPr>
                                    <w:jc w:val="center"/>
                                    <w:rPr>
                                      <w:rFonts w:ascii="Franklin Gothic Medium" w:hAnsi="Franklin Gothic Medium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00241D">
                                    <w:rPr>
                                      <w:rFonts w:ascii="Franklin Gothic Medium" w:hAnsi="Franklin Gothic Medium"/>
                                      <w:color w:val="auto"/>
                                      <w:sz w:val="20"/>
                                      <w:szCs w:val="20"/>
                                    </w:rPr>
                                    <w:t>Dolores - Lounge</w:t>
                                  </w:r>
                                </w:p>
                                <w:p w:rsidR="006C54D6" w:rsidRPr="00C0625F" w:rsidRDefault="006C54D6" w:rsidP="006C54D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0625F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10 a.m. Catholic Mass*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5BD31" id="_x0000_s1035" type="#_x0000_t202" style="position:absolute;left:0;text-align:left;margin-left:-5pt;margin-top:1.9pt;width:132.15pt;height:91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" filled="f" stroked="f">
                      <v:textbox>
                        <w:txbxContent>
                          <w:p w:rsidR="00D4439B" w:rsidRDefault="00D4439B" w:rsidP="006C54D6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C0625F" w:rsidRPr="0000241D" w:rsidRDefault="00C0625F" w:rsidP="006C54D6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0241D">
                              <w:rPr>
                                <w:rFonts w:ascii="Franklin Gothic Medium" w:hAnsi="Franklin Gothic Medium"/>
                                <w:color w:val="auto"/>
                                <w:sz w:val="20"/>
                                <w:szCs w:val="20"/>
                              </w:rPr>
                              <w:t xml:space="preserve">9 a.m. Coffee with </w:t>
                            </w:r>
                          </w:p>
                          <w:p w:rsidR="00C0625F" w:rsidRPr="0000241D" w:rsidRDefault="00C0625F" w:rsidP="00C0625F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0241D">
                              <w:rPr>
                                <w:rFonts w:ascii="Franklin Gothic Medium" w:hAnsi="Franklin Gothic Medium"/>
                                <w:color w:val="auto"/>
                                <w:sz w:val="20"/>
                                <w:szCs w:val="20"/>
                              </w:rPr>
                              <w:t>Dolores - Lounge</w:t>
                            </w:r>
                          </w:p>
                          <w:p w:rsidR="006C54D6" w:rsidRPr="00C0625F" w:rsidRDefault="006C54D6" w:rsidP="006C54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625F"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>10 a.m. Catholic Mass*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4FC2">
              <w:fldChar w:fldCharType="begin"/>
            </w:r>
            <w:r w:rsidR="00804FC2">
              <w:instrText xml:space="preserve"> =C4+1 </w:instrText>
            </w:r>
            <w:r w:rsidR="00804FC2">
              <w:fldChar w:fldCharType="separate"/>
            </w:r>
            <w:r w:rsidR="008A3EC4">
              <w:rPr>
                <w:noProof/>
              </w:rPr>
              <w:t>11</w:t>
            </w:r>
            <w:r w:rsidR="00804FC2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8A3EC4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8A3EC4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F8354F" w:rsidRDefault="00804FC2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8A3EC4">
              <w:rPr>
                <w:noProof/>
              </w:rPr>
              <w:t>14</w:t>
            </w:r>
            <w:r>
              <w:fldChar w:fldCharType="end"/>
            </w:r>
          </w:p>
        </w:tc>
      </w:tr>
      <w:tr w:rsidR="003008B1" w:rsidTr="00E70FD3">
        <w:trPr>
          <w:trHeight w:hRule="exact" w:val="126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C86FF1" w:rsidRPr="006F00A5" w:rsidRDefault="00C86FF1" w:rsidP="00C86FF1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p.m. Lutheran Worship*</w:t>
            </w:r>
          </w:p>
          <w:p w:rsidR="00C86FF1" w:rsidRPr="00C86FF1" w:rsidRDefault="006F00A5" w:rsidP="00C86F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Good Shepherd, Cape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97DC1" w:rsidRPr="00025783" w:rsidRDefault="00897DC1" w:rsidP="006C54D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97DC1" w:rsidRPr="00C86FF1" w:rsidRDefault="00403BB2" w:rsidP="006F00A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2D64A8D7" wp14:editId="09AE0AAA">
                      <wp:simplePos x="0" y="0"/>
                      <wp:positionH relativeFrom="column">
                        <wp:posOffset>-61239</wp:posOffset>
                      </wp:positionH>
                      <wp:positionV relativeFrom="paragraph">
                        <wp:posOffset>774954</wp:posOffset>
                      </wp:positionV>
                      <wp:extent cx="1697355" cy="1258214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355" cy="12582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4D6" w:rsidRPr="00371726" w:rsidRDefault="006C54D6" w:rsidP="006C54D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371726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9 – 11 a.m. Visit the Nurse</w:t>
                                  </w:r>
                                </w:p>
                                <w:p w:rsidR="006C54D6" w:rsidRDefault="006C54D6" w:rsidP="006C54D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FB01F9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1 p.m. Rev. Pfanstiel Bible Study</w:t>
                                  </w:r>
                                </w:p>
                                <w:p w:rsidR="00E70FD3" w:rsidRPr="00FB01F9" w:rsidRDefault="00E70FD3" w:rsidP="006C54D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Large Banquet Room</w:t>
                                  </w:r>
                                </w:p>
                                <w:p w:rsidR="00FB01F9" w:rsidRPr="00E70FD3" w:rsidRDefault="006C54D6" w:rsidP="00FB01F9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FB01F9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2 p.m. Cards &amp; </w:t>
                                  </w:r>
                                  <w:r w:rsidR="00FB01F9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Games – D. </w:t>
                                  </w:r>
                                  <w:r w:rsidRPr="00FB01F9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 Rm II</w:t>
                                  </w:r>
                                </w:p>
                                <w:p w:rsidR="00FB01F9" w:rsidRPr="00FB01F9" w:rsidRDefault="006C54D6" w:rsidP="00FB01F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</w:rPr>
                                    <w:t>St. Patrick’s Day</w:t>
                                  </w:r>
                                </w:p>
                                <w:p w:rsidR="006C54D6" w:rsidRPr="0038757A" w:rsidRDefault="00DD46F7" w:rsidP="00DD46F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8757A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2 p.m. St. Patrick’s Day Party</w:t>
                                  </w:r>
                                </w:p>
                                <w:p w:rsidR="00DD46F7" w:rsidRPr="0038757A" w:rsidRDefault="00DD46F7" w:rsidP="00DD46F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8757A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Activity Hall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9AEC9" id="_x0000_s1037" type="#_x0000_t202" style="position:absolute;left:0;text-align:left;margin-left:-4.8pt;margin-top:61pt;width:133.65pt;height:99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" filled="f" stroked="f">
                      <v:textbox>
                        <w:txbxContent>
                          <w:p w:rsidR="006C54D6" w:rsidRPr="00371726" w:rsidRDefault="006C54D6" w:rsidP="006C54D6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371726">
                              <w:rPr>
                                <w:rFonts w:ascii="Arial Narrow" w:hAnsi="Arial Narrow"/>
                                <w:color w:val="auto"/>
                              </w:rPr>
                              <w:t>9 – 11 a.m. Visit the Nurse</w:t>
                            </w:r>
                          </w:p>
                          <w:p w:rsidR="006C54D6" w:rsidRDefault="006C54D6" w:rsidP="006C54D6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FB01F9">
                              <w:rPr>
                                <w:rFonts w:ascii="Arial Narrow" w:hAnsi="Arial Narrow"/>
                                <w:color w:val="auto"/>
                              </w:rPr>
                              <w:t>1 p.m. Rev. Pfanstiel Bible Study</w:t>
                            </w:r>
                          </w:p>
                          <w:p w:rsidR="00E70FD3" w:rsidRPr="00FB01F9" w:rsidRDefault="00E70FD3" w:rsidP="006C54D6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</w:rPr>
                              <w:t>Large Banquet Room</w:t>
                            </w:r>
                          </w:p>
                          <w:p w:rsidR="00FB01F9" w:rsidRPr="00E70FD3" w:rsidRDefault="006C54D6" w:rsidP="00FB01F9">
                            <w:pPr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FB01F9"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2 p.m. Cards &amp; </w:t>
                            </w:r>
                            <w:r w:rsidR="00FB01F9"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Games – D. </w:t>
                            </w:r>
                            <w:r w:rsidRPr="00FB01F9"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 Rm II</w:t>
                            </w:r>
                          </w:p>
                          <w:p w:rsidR="00FB01F9" w:rsidRPr="00FB01F9" w:rsidRDefault="006C54D6" w:rsidP="00FB01F9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i/>
                                <w:color w:val="auto"/>
                              </w:rPr>
                              <w:t>St. Patrick’s Day</w:t>
                            </w:r>
                          </w:p>
                          <w:p w:rsidR="006C54D6" w:rsidRPr="0038757A" w:rsidRDefault="00DD46F7" w:rsidP="00DD46F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8757A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2 p.m. St. Patrick’s Day Party</w:t>
                            </w:r>
                          </w:p>
                          <w:p w:rsidR="00DD46F7" w:rsidRPr="0038757A" w:rsidRDefault="00DD46F7" w:rsidP="00DD46F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8757A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Activity Hall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97DC1" w:rsidRPr="00296585" w:rsidRDefault="0000241D" w:rsidP="00786F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74DBC4F7" wp14:editId="2E203430">
                      <wp:simplePos x="0" y="0"/>
                      <wp:positionH relativeFrom="column">
                        <wp:posOffset>-1804835</wp:posOffset>
                      </wp:positionH>
                      <wp:positionV relativeFrom="paragraph">
                        <wp:posOffset>-452424</wp:posOffset>
                      </wp:positionV>
                      <wp:extent cx="1836751" cy="1288111"/>
                      <wp:effectExtent l="0" t="0" r="0" b="0"/>
                      <wp:wrapNone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751" cy="12881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00A5" w:rsidRPr="008F38EF" w:rsidRDefault="006F00A5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9 – 11 a.m. Visit the Nurse</w:t>
                                  </w:r>
                                </w:p>
                                <w:p w:rsidR="006F00A5" w:rsidRPr="006C180D" w:rsidRDefault="006F00A5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</w:rPr>
                                  </w:pPr>
                                  <w:r w:rsidRPr="006C180D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</w:rPr>
                                    <w:t>9:30 a.m. Grocery Shopping</w:t>
                                  </w:r>
                                </w:p>
                                <w:p w:rsidR="006F00A5" w:rsidRPr="008F38EF" w:rsidRDefault="006F00A5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1 p.m. Rev. Pfanstiel Bible Study</w:t>
                                  </w:r>
                                </w:p>
                                <w:p w:rsidR="006F00A5" w:rsidRPr="008F38EF" w:rsidRDefault="006F00A5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2 p.m. Cards&amp; Games – D. Room II</w:t>
                                  </w:r>
                                </w:p>
                                <w:p w:rsidR="006F00A5" w:rsidRPr="00C0625F" w:rsidRDefault="00C0625F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2 p.m. Lutheran</w:t>
                                  </w:r>
                                  <w:r w:rsidR="0000241D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F00A5" w:rsidRPr="00C0625F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Communion*</w:t>
                                  </w:r>
                                </w:p>
                                <w:p w:rsidR="006F00A5" w:rsidRPr="00C0625F" w:rsidRDefault="006F00A5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0625F"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2"/>
                                      <w:szCs w:val="22"/>
                                    </w:rPr>
                                    <w:t>with Eisleben, Scott City</w:t>
                                  </w:r>
                                </w:p>
                                <w:p w:rsidR="006F00A5" w:rsidRPr="006C180D" w:rsidRDefault="006F00A5" w:rsidP="006F00A5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</w:rPr>
                                  </w:pPr>
                                  <w:r w:rsidRPr="006C180D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</w:rPr>
                                    <w:t>2 p.m. Run Your Errands</w:t>
                                  </w:r>
                                </w:p>
                                <w:p w:rsidR="00A2378F" w:rsidRPr="006C180D" w:rsidRDefault="00A2378F" w:rsidP="00A2378F">
                                  <w:pPr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C550F" id="_x0000_s1038" type="#_x0000_t202" style="position:absolute;left:0;text-align:left;margin-left:-142.1pt;margin-top:-35.6pt;width:144.65pt;height:101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" filled="f" stroked="f">
                      <v:textbox>
                        <w:txbxContent>
                          <w:p w:rsidR="006F00A5" w:rsidRPr="008F38EF" w:rsidRDefault="006F00A5" w:rsidP="006F00A5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9 – 11 a.m. Visit the Nurse</w:t>
                            </w:r>
                          </w:p>
                          <w:p w:rsidR="006F00A5" w:rsidRPr="006C180D" w:rsidRDefault="006F00A5" w:rsidP="006F00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</w:pPr>
                            <w:r w:rsidRPr="006C180D"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  <w:t>9:30 a.m. Grocery Shopping</w:t>
                            </w:r>
                          </w:p>
                          <w:p w:rsidR="006F00A5" w:rsidRPr="008F38EF" w:rsidRDefault="006F00A5" w:rsidP="006F00A5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1 p.m. Rev. Pfanstiel Bible Study</w:t>
                            </w:r>
                          </w:p>
                          <w:p w:rsidR="006F00A5" w:rsidRPr="008F38EF" w:rsidRDefault="006F00A5" w:rsidP="006F00A5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2 p.m. Cards&amp; Games – D. Room II</w:t>
                            </w:r>
                          </w:p>
                          <w:p w:rsidR="006F00A5" w:rsidRPr="00C0625F" w:rsidRDefault="00C0625F" w:rsidP="006F00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>2 p.m. Lutheran</w:t>
                            </w:r>
                            <w:r w:rsidR="0000241D"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00A5" w:rsidRPr="00C0625F"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>Communion*</w:t>
                            </w:r>
                          </w:p>
                          <w:p w:rsidR="006F00A5" w:rsidRPr="00C0625F" w:rsidRDefault="006F00A5" w:rsidP="006F00A5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625F">
                              <w:rPr>
                                <w:rFonts w:ascii="Arial Narrow" w:hAnsi="Arial Narrow"/>
                                <w:i/>
                                <w:color w:val="auto"/>
                                <w:sz w:val="22"/>
                                <w:szCs w:val="22"/>
                              </w:rPr>
                              <w:t>with Eisleben, Scott City</w:t>
                            </w:r>
                          </w:p>
                          <w:p w:rsidR="006F00A5" w:rsidRPr="006C180D" w:rsidRDefault="006F00A5" w:rsidP="006F00A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</w:pPr>
                            <w:r w:rsidRPr="006C180D">
                              <w:rPr>
                                <w:rFonts w:ascii="Arial Narrow" w:hAnsi="Arial Narrow"/>
                                <w:b/>
                                <w:color w:val="auto"/>
                              </w:rPr>
                              <w:t>2 p.m. Run Your Errands</w:t>
                            </w:r>
                          </w:p>
                          <w:p w:rsidR="00A2378F" w:rsidRPr="006C180D" w:rsidRDefault="00A2378F" w:rsidP="00A2378F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70E50" w:rsidRPr="006F00A5" w:rsidRDefault="00EA7CAC" w:rsidP="006F00A5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247EE40A" wp14:editId="32FF1BDD">
                      <wp:simplePos x="0" y="0"/>
                      <wp:positionH relativeFrom="column">
                        <wp:posOffset>-61697</wp:posOffset>
                      </wp:positionH>
                      <wp:positionV relativeFrom="paragraph">
                        <wp:posOffset>-373532</wp:posOffset>
                      </wp:positionV>
                      <wp:extent cx="1718945" cy="1148486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8945" cy="11484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3BB2" w:rsidRPr="00C0625F" w:rsidRDefault="006C54D6" w:rsidP="00403BB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0625F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2 p.m. Protestant</w:t>
                                  </w:r>
                                </w:p>
                                <w:p w:rsidR="006C54D6" w:rsidRPr="00C0625F" w:rsidRDefault="006C54D6" w:rsidP="00403BB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0625F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Communion*</w:t>
                                  </w:r>
                                </w:p>
                                <w:p w:rsidR="006C54D6" w:rsidRPr="008F38EF" w:rsidRDefault="006C54D6" w:rsidP="006C54D6">
                                  <w:pPr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</w:rPr>
                                    <w:t>with Cape County Cowboy Church</w:t>
                                  </w:r>
                                </w:p>
                                <w:p w:rsidR="00A2378F" w:rsidRPr="00403BB2" w:rsidRDefault="006C54D6" w:rsidP="00403BB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83EE5">
                                    <w:rPr>
                                      <w:rFonts w:ascii="Franklin Gothic Medium" w:hAnsi="Franklin Gothic Medium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6 p.m.</w:t>
                                  </w:r>
                                  <w:r w:rsidRPr="00E83EE5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03BB2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Birthda</w:t>
                                  </w:r>
                                  <w:r w:rsidR="00403BB2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y Party with Faith in Harmony L</w:t>
                                  </w:r>
                                  <w:r w:rsidRPr="00403BB2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ounge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1043D" id="_x0000_s1039" type="#_x0000_t202" style="position:absolute;left:0;text-align:left;margin-left:-4.85pt;margin-top:-29.4pt;width:135.35pt;height:9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" filled="f" stroked="f">
                      <v:textbox>
                        <w:txbxContent>
                          <w:p w:rsidR="00403BB2" w:rsidRPr="00C0625F" w:rsidRDefault="006C54D6" w:rsidP="00403BB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625F"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>2 p.m. Protestant</w:t>
                            </w:r>
                          </w:p>
                          <w:p w:rsidR="006C54D6" w:rsidRPr="00C0625F" w:rsidRDefault="006C54D6" w:rsidP="00403BB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625F"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>Communion*</w:t>
                            </w:r>
                          </w:p>
                          <w:p w:rsidR="006C54D6" w:rsidRPr="008F38EF" w:rsidRDefault="006C54D6" w:rsidP="006C54D6">
                            <w:pPr>
                              <w:rPr>
                                <w:rFonts w:ascii="Arial Narrow" w:hAnsi="Arial Narrow"/>
                                <w:i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i/>
                                <w:color w:val="auto"/>
                              </w:rPr>
                              <w:t>with Cape County Cowboy Church</w:t>
                            </w:r>
                          </w:p>
                          <w:p w:rsidR="00A2378F" w:rsidRPr="00403BB2" w:rsidRDefault="006C54D6" w:rsidP="00403BB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83EE5">
                              <w:rPr>
                                <w:rFonts w:ascii="Franklin Gothic Medium" w:hAnsi="Franklin Gothic Medium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6 p.m.</w:t>
                            </w:r>
                            <w:r w:rsidRPr="00E83EE5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03BB2">
                              <w:rPr>
                                <w:rFonts w:ascii="Franklin Gothic Medium" w:hAnsi="Franklin Gothic Medium" w:cs="Times New Roman"/>
                                <w:color w:val="auto"/>
                                <w:sz w:val="22"/>
                                <w:szCs w:val="22"/>
                              </w:rPr>
                              <w:t>Birthda</w:t>
                            </w:r>
                            <w:r w:rsidR="00403BB2">
                              <w:rPr>
                                <w:rFonts w:ascii="Franklin Gothic Medium" w:hAnsi="Franklin Gothic Medium" w:cs="Times New Roman"/>
                                <w:color w:val="auto"/>
                                <w:sz w:val="22"/>
                                <w:szCs w:val="22"/>
                              </w:rPr>
                              <w:t>y Party with Faith in Harmony L</w:t>
                            </w:r>
                            <w:r w:rsidRPr="00403BB2">
                              <w:rPr>
                                <w:rFonts w:ascii="Franklin Gothic Medium" w:hAnsi="Franklin Gothic Medium" w:cs="Times New Roman"/>
                                <w:color w:val="auto"/>
                                <w:sz w:val="22"/>
                                <w:szCs w:val="22"/>
                              </w:rPr>
                              <w:t>ounge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01F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FDCCB04" wp14:editId="54656192">
                      <wp:simplePos x="0" y="0"/>
                      <wp:positionH relativeFrom="column">
                        <wp:posOffset>-34980</wp:posOffset>
                      </wp:positionH>
                      <wp:positionV relativeFrom="paragraph">
                        <wp:posOffset>747920</wp:posOffset>
                      </wp:positionV>
                      <wp:extent cx="1637002" cy="1240403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002" cy="12404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6A6D" w:rsidRPr="00AE7A81" w:rsidRDefault="00566A6D" w:rsidP="006C54D6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AE7A8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10 a.m. Resident Assoc</w:t>
                                  </w:r>
                                  <w:r w:rsidR="006C54D6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AE7A8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Meeting – Activity Hall</w:t>
                                  </w:r>
                                </w:p>
                                <w:p w:rsidR="00566A6D" w:rsidRPr="00525FFC" w:rsidRDefault="00566A6D" w:rsidP="00CB4279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11:15 </w:t>
                                  </w:r>
                                  <w:r w:rsidR="00CB4279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a.m. Lunch Outing</w:t>
                                  </w:r>
                                  <w:r w:rsidR="00E83EE5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to </w:t>
                                  </w:r>
                                  <w:r w:rsidR="00E83EE5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E83EE5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y </w:t>
                                  </w:r>
                                  <w:r w:rsidR="00E83EE5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="00624A68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’F</w:t>
                                  </w:r>
                                  <w:r w:rsidR="00CB4279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errell</w:t>
                                  </w:r>
                                  <w:r w:rsidR="00E83EE5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’s</w:t>
                                  </w:r>
                                  <w:r w:rsidR="00525FFC" w:rsidRPr="00525FFC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6C54D6" w:rsidRPr="00FB01F9" w:rsidRDefault="006C54D6" w:rsidP="00566A6D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B01F9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5:45 p.m. Out to Kornthal Church w/Rev. Bill Littrell</w:t>
                                  </w:r>
                                </w:p>
                                <w:p w:rsidR="00FB01F9" w:rsidRPr="00FB01F9" w:rsidRDefault="00FB01F9" w:rsidP="00566A6D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>Spring Begins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08436" id="_x0000_s1040" type="#_x0000_t202" style="position:absolute;left:0;text-align:left;margin-left:-2.75pt;margin-top:58.9pt;width:128.9pt;height:97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" filled="f" stroked="f">
                      <v:textbox>
                        <w:txbxContent>
                          <w:p w:rsidR="00566A6D" w:rsidRPr="00AE7A81" w:rsidRDefault="00566A6D" w:rsidP="006C54D6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E7A81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10 a.m. Resident Assoc</w:t>
                            </w:r>
                            <w:r w:rsidR="006C54D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AE7A81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Meeting – Activity Hall</w:t>
                            </w:r>
                          </w:p>
                          <w:p w:rsidR="00566A6D" w:rsidRPr="00525FFC" w:rsidRDefault="00566A6D" w:rsidP="00CB4279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11:15 </w:t>
                            </w:r>
                            <w:r w:rsidR="00CB4279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a.m. Lunch Outing</w:t>
                            </w:r>
                            <w:r w:rsidR="00E83EE5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E83EE5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K</w:t>
                            </w:r>
                            <w:r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="00E83EE5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y </w:t>
                            </w:r>
                            <w:r w:rsidR="00E83EE5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O</w:t>
                            </w:r>
                            <w:r w:rsidR="00624A68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’F</w:t>
                            </w:r>
                            <w:r w:rsidR="00CB4279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errell</w:t>
                            </w:r>
                            <w:r w:rsidR="00E83EE5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’s</w:t>
                            </w:r>
                            <w:r w:rsidR="00525FFC" w:rsidRPr="00525FFC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C54D6" w:rsidRPr="00FB01F9" w:rsidRDefault="006C54D6" w:rsidP="00566A6D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01F9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5:45 p.m. Out to Kornthal Church w/Rev. Bill Littrell</w:t>
                            </w:r>
                          </w:p>
                          <w:p w:rsidR="00FB01F9" w:rsidRPr="00FB01F9" w:rsidRDefault="00FB01F9" w:rsidP="00566A6D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  <w:t>Spring Begins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296585" w:rsidRPr="00296585" w:rsidRDefault="006C54D6" w:rsidP="00296585">
            <w:pPr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05D0776" wp14:editId="1BF42983">
                      <wp:simplePos x="0" y="0"/>
                      <wp:positionH relativeFrom="column">
                        <wp:posOffset>-47295</wp:posOffset>
                      </wp:positionH>
                      <wp:positionV relativeFrom="paragraph">
                        <wp:posOffset>-374904</wp:posOffset>
                      </wp:positionV>
                      <wp:extent cx="1652987" cy="1171194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1171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4D6" w:rsidRPr="00AC3E27" w:rsidRDefault="006C54D6" w:rsidP="00FB01F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1:30 p.m. Cards</w:t>
                                  </w:r>
                                </w:p>
                                <w:p w:rsidR="00E70FD3" w:rsidRPr="00AC3E27" w:rsidRDefault="00E70FD3" w:rsidP="00FB01F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1:30 p.m. Dominoes </w:t>
                                  </w:r>
                                </w:p>
                                <w:p w:rsidR="006C54D6" w:rsidRPr="00AC3E27" w:rsidRDefault="00E70FD3" w:rsidP="00FB01F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Activity </w:t>
                                  </w:r>
                                  <w:r w:rsidR="006C54D6"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Hall</w:t>
                                  </w:r>
                                </w:p>
                                <w:p w:rsidR="00EA7CAC" w:rsidRPr="0038757A" w:rsidRDefault="00EA7CAC" w:rsidP="00FB01F9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38757A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5 p.m. Out to Seconds Dinner at St. Andrew, Cape</w:t>
                                  </w:r>
                                </w:p>
                                <w:p w:rsidR="00EA7CAC" w:rsidRDefault="00EA7C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0776" id="_x0000_s1040" type="#_x0000_t202" style="position:absolute;left:0;text-align:left;margin-left:-3.7pt;margin-top:-29.5pt;width:130.15pt;height:92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" filled="f" stroked="f">
                      <v:textbox>
                        <w:txbxContent>
                          <w:p w:rsidR="006C54D6" w:rsidRPr="00AC3E27" w:rsidRDefault="006C54D6" w:rsidP="00FB01F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1:30 p.m. Cards</w:t>
                            </w:r>
                          </w:p>
                          <w:p w:rsidR="00E70FD3" w:rsidRPr="00AC3E27" w:rsidRDefault="00E70FD3" w:rsidP="00FB01F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 xml:space="preserve">1:30 p.m. Dominoes </w:t>
                            </w:r>
                          </w:p>
                          <w:p w:rsidR="006C54D6" w:rsidRPr="00AC3E27" w:rsidRDefault="00E70FD3" w:rsidP="00FB01F9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 xml:space="preserve"> Activity </w:t>
                            </w:r>
                            <w:r w:rsidR="006C54D6"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Hall</w:t>
                            </w:r>
                          </w:p>
                          <w:p w:rsidR="00EA7CAC" w:rsidRPr="0038757A" w:rsidRDefault="00EA7CAC" w:rsidP="00FB01F9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8757A">
                              <w:rPr>
                                <w:rFonts w:ascii="Arial Narrow" w:hAnsi="Arial Narrow"/>
                                <w:b/>
                                <w:color w:val="auto"/>
                                <w:sz w:val="22"/>
                                <w:szCs w:val="22"/>
                              </w:rPr>
                              <w:t>5 p.m. Out to Seconds Dinner at St. Andrew, Cape</w:t>
                            </w:r>
                          </w:p>
                          <w:p w:rsidR="00EA7CAC" w:rsidRDefault="00EA7CA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3C0500" w:rsidRPr="003C0500" w:rsidRDefault="00403BB2" w:rsidP="003C050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00E952CC" wp14:editId="121A052C">
                      <wp:simplePos x="0" y="0"/>
                      <wp:positionH relativeFrom="column">
                        <wp:posOffset>-84099</wp:posOffset>
                      </wp:positionH>
                      <wp:positionV relativeFrom="paragraph">
                        <wp:posOffset>744322</wp:posOffset>
                      </wp:positionV>
                      <wp:extent cx="1693545" cy="1216550"/>
                      <wp:effectExtent l="0" t="0" r="0" b="317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3545" cy="1216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6591" w:rsidRPr="008D5154" w:rsidRDefault="00676591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Judy Rues</w:t>
                                  </w:r>
                                  <w:r w:rsidR="00525FFC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ler   9</w:t>
                                  </w:r>
                                </w:p>
                                <w:p w:rsidR="00676591" w:rsidRPr="008D5154" w:rsidRDefault="00676591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Judy Brown   11</w:t>
                                  </w:r>
                                </w:p>
                                <w:p w:rsidR="00676591" w:rsidRPr="008D5154" w:rsidRDefault="00676591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Lorene Welch   14  </w:t>
                                  </w:r>
                                </w:p>
                                <w:p w:rsidR="00676591" w:rsidRPr="008D5154" w:rsidRDefault="00676591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Richard Meyer   15</w:t>
                                  </w:r>
                                </w:p>
                                <w:p w:rsidR="00676591" w:rsidRPr="008D5154" w:rsidRDefault="00676591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Elaine Hahn   15</w:t>
                                  </w:r>
                                </w:p>
                                <w:p w:rsidR="00676591" w:rsidRDefault="00676591" w:rsidP="00566A6D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D3B9D" id="_x0000_s1042" type="#_x0000_t202" style="position:absolute;left:0;text-align:left;margin-left:-6.6pt;margin-top:58.6pt;width:133.35pt;height:95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" filled="f" stroked="f">
                      <v:textbox>
                        <w:txbxContent>
                          <w:p w:rsidR="00676591" w:rsidRPr="008D5154" w:rsidRDefault="00676591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Judy Rues</w:t>
                            </w:r>
                            <w:r w:rsidR="00525FFC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ler   9</w:t>
                            </w:r>
                          </w:p>
                          <w:p w:rsidR="00676591" w:rsidRPr="008D5154" w:rsidRDefault="00676591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Judy Brown   11</w:t>
                            </w:r>
                          </w:p>
                          <w:p w:rsidR="00676591" w:rsidRPr="008D5154" w:rsidRDefault="00676591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 xml:space="preserve">Lorene Welch   14  </w:t>
                            </w:r>
                          </w:p>
                          <w:p w:rsidR="00676591" w:rsidRPr="008D5154" w:rsidRDefault="00676591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Richard Meyer   15</w:t>
                            </w:r>
                          </w:p>
                          <w:p w:rsidR="00676591" w:rsidRPr="008D5154" w:rsidRDefault="00676591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Elaine Hahn   15</w:t>
                            </w:r>
                          </w:p>
                          <w:p w:rsidR="00676591" w:rsidRDefault="00676591" w:rsidP="00566A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B453125" wp14:editId="787B1458">
                      <wp:simplePos x="0" y="0"/>
                      <wp:positionH relativeFrom="column">
                        <wp:posOffset>-103251</wp:posOffset>
                      </wp:positionH>
                      <wp:positionV relativeFrom="paragraph">
                        <wp:posOffset>-429514</wp:posOffset>
                      </wp:positionV>
                      <wp:extent cx="1804946" cy="122240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946" cy="122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154" w:rsidRPr="008D5154" w:rsidRDefault="008D5154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D5154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Betty Basler   1</w:t>
                                  </w:r>
                                </w:p>
                                <w:p w:rsidR="008D5154" w:rsidRPr="008D5154" w:rsidRDefault="008D5154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D5154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Quentin Manion   4</w:t>
                                  </w:r>
                                </w:p>
                                <w:p w:rsidR="008D5154" w:rsidRPr="008D5154" w:rsidRDefault="008D5154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D5154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Edith Lansmon   7</w:t>
                                  </w:r>
                                </w:p>
                                <w:p w:rsidR="008D5154" w:rsidRPr="008D5154" w:rsidRDefault="008D5154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D5154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Richard Schuessler  8</w:t>
                                  </w:r>
                                </w:p>
                                <w:p w:rsidR="008D5154" w:rsidRPr="008D5154" w:rsidRDefault="008D5154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D5154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Louie Medlin  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53125" id="_x0000_s1042" type="#_x0000_t202" style="position:absolute;left:0;text-align:left;margin-left:-8.15pt;margin-top:-33.8pt;width:142.1pt;height:9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" filled="f" stroked="f">
                      <v:textbox>
                        <w:txbxContent>
                          <w:p w:rsidR="008D5154" w:rsidRPr="008D5154" w:rsidRDefault="008D5154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515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Betty Basler   1</w:t>
                            </w:r>
                          </w:p>
                          <w:p w:rsidR="008D5154" w:rsidRPr="008D5154" w:rsidRDefault="008D5154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515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Quentin Manion   4</w:t>
                            </w:r>
                          </w:p>
                          <w:p w:rsidR="008D5154" w:rsidRPr="008D5154" w:rsidRDefault="008D5154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515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Edith Lansmon   7</w:t>
                            </w:r>
                          </w:p>
                          <w:p w:rsidR="008D5154" w:rsidRPr="008D5154" w:rsidRDefault="008D5154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515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Richard Schuessler  8</w:t>
                            </w:r>
                          </w:p>
                          <w:p w:rsidR="008D5154" w:rsidRPr="008D5154" w:rsidRDefault="008D5154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5154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Louie Medlin  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08B1" w:rsidTr="00044971">
        <w:trPr>
          <w:trHeight w:val="431"/>
        </w:trPr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8A3EC4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1D553A" w:rsidP="00897DC1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24C8697F" wp14:editId="3783F033">
                      <wp:simplePos x="0" y="0"/>
                      <wp:positionH relativeFrom="column">
                        <wp:posOffset>-111263</wp:posOffset>
                      </wp:positionH>
                      <wp:positionV relativeFrom="paragraph">
                        <wp:posOffset>-1235322</wp:posOffset>
                      </wp:positionV>
                      <wp:extent cx="1749287" cy="122450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9287" cy="122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553A" w:rsidRPr="00AC3E27" w:rsidRDefault="001D553A" w:rsidP="001D553A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12:45 p.m. Foot Clinic </w:t>
                                  </w:r>
                                </w:p>
                                <w:p w:rsidR="001D553A" w:rsidRPr="00AC3E27" w:rsidRDefault="001D553A" w:rsidP="001D553A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with Dr. Daugherty </w:t>
                                  </w:r>
                                </w:p>
                                <w:p w:rsidR="001D553A" w:rsidRPr="00AC3E27" w:rsidRDefault="001D553A" w:rsidP="001D553A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Large Banquet Room</w:t>
                                  </w:r>
                                </w:p>
                                <w:p w:rsidR="006C54D6" w:rsidRDefault="006C54D6" w:rsidP="001D55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8F38E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1 – 3 p.m. Saxony Stitchers</w:t>
                                  </w:r>
                                </w:p>
                                <w:p w:rsidR="00403BB2" w:rsidRDefault="00403BB2" w:rsidP="001D553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Apartment 107</w:t>
                                  </w:r>
                                </w:p>
                                <w:p w:rsidR="00194102" w:rsidRPr="001D553A" w:rsidRDefault="00194102" w:rsidP="001D553A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1D553A">
                                    <w:rPr>
                                      <w:rFonts w:ascii="Arial Narrow" w:hAnsi="Arial Narrow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2 p.m. Gaither Video</w:t>
                                  </w:r>
                                  <w:r w:rsidR="001D553A">
                                    <w:rPr>
                                      <w:rFonts w:ascii="Arial Narrow" w:hAnsi="Arial Narrow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- </w:t>
                                  </w:r>
                                  <w:r w:rsidRPr="001D553A">
                                    <w:rPr>
                                      <w:rFonts w:ascii="Arial Narrow" w:hAnsi="Arial Narrow" w:cs="Times New Roman"/>
                                      <w:color w:val="auto"/>
                                      <w:sz w:val="22"/>
                                      <w:szCs w:val="22"/>
                                    </w:rPr>
                                    <w:t>Lounge</w:t>
                                  </w: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8697F" id="_x0000_s1043" type="#_x0000_t202" style="position:absolute;left:0;text-align:left;margin-left:-8.75pt;margin-top:-97.25pt;width:137.75pt;height:96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" filled="f" stroked="f">
                      <v:textbox>
                        <w:txbxContent>
                          <w:p w:rsidR="001D553A" w:rsidRPr="00AC3E27" w:rsidRDefault="001D553A" w:rsidP="001D553A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12:45 p.m. Foot Clinic </w:t>
                            </w:r>
                          </w:p>
                          <w:p w:rsidR="001D553A" w:rsidRPr="00AC3E27" w:rsidRDefault="001D553A" w:rsidP="001D553A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with Dr. Daugherty </w:t>
                            </w:r>
                          </w:p>
                          <w:p w:rsidR="001D553A" w:rsidRPr="00AC3E27" w:rsidRDefault="001D553A" w:rsidP="001D553A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Large Banquet Room</w:t>
                            </w:r>
                          </w:p>
                          <w:p w:rsidR="006C54D6" w:rsidRDefault="006C54D6" w:rsidP="001D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38E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 – 3 p.m. Saxony Stitchers</w:t>
                            </w:r>
                          </w:p>
                          <w:p w:rsidR="00403BB2" w:rsidRDefault="00403BB2" w:rsidP="001D55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Apartment 107</w:t>
                            </w:r>
                          </w:p>
                          <w:p w:rsidR="00194102" w:rsidRPr="001D553A" w:rsidRDefault="00194102" w:rsidP="001D553A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D553A">
                              <w:rPr>
                                <w:rFonts w:ascii="Arial Narrow" w:hAnsi="Arial Narrow" w:cs="Times New Roman"/>
                                <w:color w:val="auto"/>
                                <w:sz w:val="22"/>
                                <w:szCs w:val="22"/>
                              </w:rPr>
                              <w:t>2 p.m. Gaither Video</w:t>
                            </w:r>
                            <w:r w:rsidR="001D553A">
                              <w:rPr>
                                <w:rFonts w:ascii="Arial Narrow" w:hAnsi="Arial Narrow" w:cs="Times New Roman"/>
                                <w:color w:val="auto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1D553A">
                              <w:rPr>
                                <w:rFonts w:ascii="Arial Narrow" w:hAnsi="Arial Narrow" w:cs="Times New Roman"/>
                                <w:color w:val="auto"/>
                                <w:sz w:val="22"/>
                                <w:szCs w:val="22"/>
                              </w:rPr>
                              <w:t>Lounge</w:t>
                            </w: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  <w:r w:rsidR="0004497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5BA29DCE" wp14:editId="088CDA68">
                      <wp:simplePos x="0" y="0"/>
                      <wp:positionH relativeFrom="column">
                        <wp:posOffset>-61011</wp:posOffset>
                      </wp:positionH>
                      <wp:positionV relativeFrom="paragraph">
                        <wp:posOffset>5994</wp:posOffset>
                      </wp:positionV>
                      <wp:extent cx="1655394" cy="1139444"/>
                      <wp:effectExtent l="0" t="0" r="0" b="381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5394" cy="11394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4D6" w:rsidRDefault="006C54D6" w:rsidP="006C54D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C54D6" w:rsidRPr="00371726" w:rsidRDefault="006C54D6" w:rsidP="006C54D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1726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1 p.m. Rosary – A. Living East</w:t>
                                  </w:r>
                                </w:p>
                                <w:p w:rsidR="006C54D6" w:rsidRPr="00371726" w:rsidRDefault="006C54D6" w:rsidP="006C54D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1726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1 – 3 p.m. Saxony Stitchers</w:t>
                                  </w:r>
                                </w:p>
                                <w:p w:rsidR="006C54D6" w:rsidRPr="00DE503D" w:rsidRDefault="006C54D6" w:rsidP="006C54D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E503D">
                                    <w:rPr>
                                      <w:rFonts w:ascii="Comic Sans MS" w:hAnsi="Comic Sans MS"/>
                                      <w:color w:val="auto"/>
                                      <w:sz w:val="24"/>
                                      <w:szCs w:val="24"/>
                                    </w:rPr>
                                    <w:t>3 p.m. Bingo-Act. Hall</w:t>
                                  </w:r>
                                </w:p>
                                <w:p w:rsidR="00DE503D" w:rsidRDefault="00DE50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9B6B8" id="_x0000_s1044" type="#_x0000_t202" style="position:absolute;left:0;text-align:left;margin-left:-4.8pt;margin-top:.45pt;width:130.35pt;height:89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" filled="f" stroked="f">
                      <v:textbox>
                        <w:txbxContent>
                          <w:p w:rsidR="006C54D6" w:rsidRDefault="006C54D6" w:rsidP="006C54D6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C54D6" w:rsidRPr="00371726" w:rsidRDefault="006C54D6" w:rsidP="006C54D6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1726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1 p.m. Rosary – A. Living East</w:t>
                            </w:r>
                          </w:p>
                          <w:p w:rsidR="006C54D6" w:rsidRPr="00371726" w:rsidRDefault="006C54D6" w:rsidP="006C54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172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 – 3 p.m. Saxony Stitchers</w:t>
                            </w:r>
                          </w:p>
                          <w:p w:rsidR="006C54D6" w:rsidRPr="00DE503D" w:rsidRDefault="006C54D6" w:rsidP="006C54D6">
                            <w:pPr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E503D">
                              <w:rPr>
                                <w:rFonts w:ascii="Comic Sans MS" w:hAnsi="Comic Sans MS"/>
                                <w:color w:val="auto"/>
                                <w:sz w:val="24"/>
                                <w:szCs w:val="24"/>
                              </w:rPr>
                              <w:t>3 p.m. Bingo-Act. Hall</w:t>
                            </w:r>
                          </w:p>
                          <w:p w:rsidR="00DE503D" w:rsidRDefault="00DE503D"/>
                        </w:txbxContent>
                      </v:textbox>
                    </v:shape>
                  </w:pict>
                </mc:Fallback>
              </mc:AlternateContent>
            </w:r>
            <w:r w:rsidR="00897DC1">
              <w:fldChar w:fldCharType="begin"/>
            </w:r>
            <w:r w:rsidR="00897DC1">
              <w:instrText xml:space="preserve"> =A6+1 </w:instrText>
            </w:r>
            <w:r w:rsidR="00897DC1">
              <w:fldChar w:fldCharType="separate"/>
            </w:r>
            <w:r w:rsidR="008A3EC4">
              <w:rPr>
                <w:noProof/>
              </w:rPr>
              <w:t>16</w:t>
            </w:r>
            <w:r w:rsidR="00897DC1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8A3EC4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8A3EC4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8A3EC4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8A3EC4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8A3EC4">
              <w:rPr>
                <w:noProof/>
              </w:rPr>
              <w:t>21</w:t>
            </w:r>
            <w:r>
              <w:fldChar w:fldCharType="end"/>
            </w:r>
          </w:p>
        </w:tc>
      </w:tr>
      <w:tr w:rsidR="003008B1" w:rsidRPr="002B21B3" w:rsidTr="003C0500">
        <w:trPr>
          <w:trHeight w:hRule="exact" w:val="141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C86FF1" w:rsidRPr="006F00A5" w:rsidRDefault="00C86FF1" w:rsidP="00C86FF1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p.m. Lutheran Worship*</w:t>
            </w:r>
          </w:p>
          <w:p w:rsidR="00C86FF1" w:rsidRDefault="006F00A5" w:rsidP="00C86FF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Zion, Pocahontas</w:t>
            </w:r>
          </w:p>
          <w:p w:rsidR="004B5004" w:rsidRDefault="004B5004" w:rsidP="00C86FF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004" w:rsidRDefault="004B5004" w:rsidP="00C86FF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5004" w:rsidRPr="004B5004" w:rsidRDefault="004B5004" w:rsidP="004B5004">
            <w:pPr>
              <w:jc w:val="center"/>
              <w:rPr>
                <w:rFonts w:ascii="Arial Narrow" w:hAnsi="Arial Narrow" w:cs="Times New Roman"/>
                <w:i/>
                <w:sz w:val="20"/>
                <w:szCs w:val="20"/>
              </w:rPr>
            </w:pPr>
            <w:r>
              <w:rPr>
                <w:rFonts w:ascii="Arial Narrow" w:hAnsi="Arial Narrow" w:cs="Times New Roman"/>
                <w:i/>
                <w:color w:val="auto"/>
                <w:sz w:val="20"/>
                <w:szCs w:val="20"/>
              </w:rPr>
              <w:t xml:space="preserve">American Chocolate Week 15-21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B0CAC" w:rsidRPr="002B0DB1" w:rsidRDefault="00FB0CAC" w:rsidP="00FB0CAC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97DC1" w:rsidRDefault="00897DC1" w:rsidP="006C54D6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97DC1" w:rsidRPr="00461A6A" w:rsidRDefault="00897DC1" w:rsidP="00461A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431DB1" w:rsidRPr="00371726" w:rsidRDefault="00431DB1" w:rsidP="00371726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5C6D32" w:rsidRDefault="00566A6D" w:rsidP="005C6D32">
            <w:pPr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EA370D8" wp14:editId="7F2CD69F">
                      <wp:simplePos x="0" y="0"/>
                      <wp:positionH relativeFrom="column">
                        <wp:posOffset>-37907</wp:posOffset>
                      </wp:positionH>
                      <wp:positionV relativeFrom="paragraph">
                        <wp:posOffset>-249223</wp:posOffset>
                      </wp:positionV>
                      <wp:extent cx="1652987" cy="1128837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11288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6A6D" w:rsidRPr="00AC3E27" w:rsidRDefault="00EA7CAC" w:rsidP="00AC3E27">
                                  <w:pPr>
                                    <w:jc w:val="center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E503D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>9 a.m. Coffee with Dolores - Lounge</w:t>
                                  </w:r>
                                </w:p>
                                <w:p w:rsidR="00AC3E27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1:30 p.m. </w:t>
                                  </w:r>
                                  <w:r w:rsid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Dominoes </w:t>
                                  </w:r>
                                </w:p>
                                <w:p w:rsidR="00566A6D" w:rsidRPr="00AC3E27" w:rsidRDefault="00AC3E27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Activity</w:t>
                                  </w:r>
                                  <w:r w:rsidR="00566A6D"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Hall</w:t>
                                  </w:r>
                                </w:p>
                                <w:p w:rsidR="00A2378F" w:rsidRPr="00AC3E27" w:rsidRDefault="00566A6D" w:rsidP="00566A6D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1:30 p.m. Cards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370D8" id="_x0000_s1045" type="#_x0000_t202" style="position:absolute;left:0;text-align:left;margin-left:-3pt;margin-top:-19.6pt;width:130.15pt;height:88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" filled="f" stroked="f">
                      <v:textbox>
                        <w:txbxContent>
                          <w:p w:rsidR="00566A6D" w:rsidRPr="00AC3E27" w:rsidRDefault="00EA7CAC" w:rsidP="00AC3E27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E503D">
                              <w:rPr>
                                <w:color w:val="auto"/>
                                <w:sz w:val="22"/>
                                <w:szCs w:val="22"/>
                              </w:rPr>
                              <w:t>9 a.m. Coffee with Dolores - Lounge</w:t>
                            </w:r>
                          </w:p>
                          <w:p w:rsidR="00AC3E27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 xml:space="preserve">1:30 p.m. </w:t>
                            </w:r>
                            <w:r w:rsid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 xml:space="preserve">Dominoes </w:t>
                            </w:r>
                          </w:p>
                          <w:p w:rsidR="00566A6D" w:rsidRPr="00AC3E27" w:rsidRDefault="00AC3E27" w:rsidP="00566A6D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Activity</w:t>
                            </w:r>
                            <w:r w:rsidR="00566A6D"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 xml:space="preserve"> Hall</w:t>
                            </w:r>
                          </w:p>
                          <w:p w:rsidR="00A2378F" w:rsidRPr="00AC3E27" w:rsidRDefault="00566A6D" w:rsidP="00566A6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1:30 p.m. Cards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7DC1" w:rsidRPr="00870E50" w:rsidRDefault="00897DC1" w:rsidP="005C6D32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3C0500" w:rsidRPr="002B21B3" w:rsidRDefault="003C0500" w:rsidP="00566A6D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008B1" w:rsidTr="00F8354F"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8A3EC4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8A3EC4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8A3EC4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566A6D" w:rsidP="00897DC1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76328EE4" wp14:editId="0CA0A7DC">
                      <wp:simplePos x="0" y="0"/>
                      <wp:positionH relativeFrom="column">
                        <wp:posOffset>-39204</wp:posOffset>
                      </wp:positionH>
                      <wp:positionV relativeFrom="paragraph">
                        <wp:posOffset>-1188112</wp:posOffset>
                      </wp:positionV>
                      <wp:extent cx="1652987" cy="1168842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11688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5FFC" w:rsidRDefault="00566A6D" w:rsidP="00403BB2">
                                  <w:pPr>
                                    <w:jc w:val="center"/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F13B1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9 a.m. </w:t>
                                  </w:r>
                                  <w:r w:rsidR="00FB01F9" w:rsidRPr="00FF13B1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Wellness Wednesday </w:t>
                                  </w:r>
                                  <w:r w:rsidRPr="00FF13B1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Coffee</w:t>
                                  </w:r>
                                </w:p>
                                <w:p w:rsidR="006C54D6" w:rsidRPr="00FF13B1" w:rsidRDefault="00525FFC" w:rsidP="00403BB2">
                                  <w:pPr>
                                    <w:jc w:val="center"/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Topic – Massage Therapy</w:t>
                                  </w:r>
                                  <w:r w:rsidR="00566A6D" w:rsidRPr="00FF13B1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66A6D" w:rsidRPr="00FF13B1" w:rsidRDefault="006C54D6" w:rsidP="006C54D6">
                                  <w:pPr>
                                    <w:jc w:val="center"/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F13B1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66A6D" w:rsidRPr="00FF13B1">
                                    <w:rPr>
                                      <w:rFonts w:ascii="Franklin Gothic Medium" w:hAnsi="Franklin Gothic Medium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Lounge</w:t>
                                  </w:r>
                                </w:p>
                                <w:p w:rsidR="004B5004" w:rsidRPr="000A3CD0" w:rsidRDefault="000A3CD0" w:rsidP="006C54D6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0A3CD0"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>National Oatmeal Cookie Day</w:t>
                                  </w:r>
                                </w:p>
                                <w:p w:rsidR="00A2378F" w:rsidRPr="000A3CD0" w:rsidRDefault="00A2378F" w:rsidP="006C54D6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28EE4" id="_x0000_s1046" type="#_x0000_t202" style="position:absolute;left:0;text-align:left;margin-left:-3.1pt;margin-top:-93.55pt;width:130.15pt;height:92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" filled="f" stroked="f">
                      <v:textbox>
                        <w:txbxContent>
                          <w:p w:rsidR="00525FFC" w:rsidRDefault="00566A6D" w:rsidP="00403BB2">
                            <w:pPr>
                              <w:jc w:val="center"/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F13B1"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9 a.m. </w:t>
                            </w:r>
                            <w:r w:rsidR="00FB01F9" w:rsidRPr="00FF13B1"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Wellness Wednesday </w:t>
                            </w:r>
                            <w:r w:rsidRPr="00FF13B1"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>Coffee</w:t>
                            </w:r>
                          </w:p>
                          <w:p w:rsidR="006C54D6" w:rsidRPr="00FF13B1" w:rsidRDefault="00525FFC" w:rsidP="00403BB2">
                            <w:pPr>
                              <w:jc w:val="center"/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>Topic – Massage Therapy</w:t>
                            </w:r>
                            <w:r w:rsidR="00566A6D" w:rsidRPr="00FF13B1"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66A6D" w:rsidRPr="00FF13B1" w:rsidRDefault="006C54D6" w:rsidP="006C54D6">
                            <w:pPr>
                              <w:jc w:val="center"/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F13B1"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6A6D" w:rsidRPr="00FF13B1">
                              <w:rPr>
                                <w:rFonts w:ascii="Franklin Gothic Medium" w:hAnsi="Franklin Gothic Medium" w:cs="Times New Roman"/>
                                <w:color w:val="auto"/>
                                <w:sz w:val="20"/>
                                <w:szCs w:val="20"/>
                              </w:rPr>
                              <w:t>Lounge</w:t>
                            </w:r>
                          </w:p>
                          <w:p w:rsidR="004B5004" w:rsidRPr="000A3CD0" w:rsidRDefault="000A3CD0" w:rsidP="006C54D6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A3CD0"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  <w:t>National Oatmeal Cookie Day</w:t>
                            </w:r>
                          </w:p>
                          <w:p w:rsidR="00A2378F" w:rsidRPr="000A3CD0" w:rsidRDefault="00A2378F" w:rsidP="006C54D6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7DC1">
              <w:fldChar w:fldCharType="begin"/>
            </w:r>
            <w:r w:rsidR="00897DC1">
              <w:instrText xml:space="preserve"> =C8+1 </w:instrText>
            </w:r>
            <w:r w:rsidR="00897DC1">
              <w:fldChar w:fldCharType="separate"/>
            </w:r>
            <w:r w:rsidR="008A3EC4">
              <w:rPr>
                <w:noProof/>
              </w:rPr>
              <w:t>25</w:t>
            </w:r>
            <w:r w:rsidR="00897DC1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8A3EC4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8A3EC4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E3DED1" w:themeFill="background2"/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8A3EC4">
              <w:rPr>
                <w:noProof/>
              </w:rPr>
              <w:t>28</w:t>
            </w:r>
            <w:r>
              <w:fldChar w:fldCharType="end"/>
            </w:r>
          </w:p>
        </w:tc>
      </w:tr>
      <w:tr w:rsidR="003008B1" w:rsidTr="00C86FF1">
        <w:trPr>
          <w:trHeight w:hRule="exact" w:val="1323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C86FF1" w:rsidRPr="006F00A5" w:rsidRDefault="00C86FF1" w:rsidP="00870E50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p.m. Lutheran Worship*</w:t>
            </w:r>
          </w:p>
          <w:p w:rsidR="00897DC1" w:rsidRPr="006F00A5" w:rsidRDefault="006F00A5" w:rsidP="00870E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0A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Immanuel, Altenburg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97DC1" w:rsidRPr="00025783" w:rsidRDefault="00897DC1" w:rsidP="0037172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97DC1" w:rsidRDefault="00566A6D" w:rsidP="00566A6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A544D1C" wp14:editId="5F1EE8C3">
                      <wp:simplePos x="0" y="0"/>
                      <wp:positionH relativeFrom="column">
                        <wp:posOffset>-59331</wp:posOffset>
                      </wp:positionH>
                      <wp:positionV relativeFrom="paragraph">
                        <wp:posOffset>-240803</wp:posOffset>
                      </wp:positionV>
                      <wp:extent cx="1652987" cy="1080660"/>
                      <wp:effectExtent l="0" t="0" r="0" b="571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1080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6A6D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566A6D" w:rsidRPr="006C180D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6C180D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9:30 a.m. Grocery Shopping</w:t>
                                  </w:r>
                                </w:p>
                                <w:p w:rsidR="00566A6D" w:rsidRPr="00371726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371726"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9 – 11 a.m. Visit the Nurse</w:t>
                                  </w:r>
                                </w:p>
                                <w:p w:rsidR="00566A6D" w:rsidRPr="00371726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371726"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1 p.m. Rev. Pfanstiel Bible Study</w:t>
                                  </w:r>
                                </w:p>
                                <w:p w:rsidR="00566A6D" w:rsidRPr="00C86FF1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371726"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2 p.m. Cards &amp; Games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– Dining R</w:t>
                                  </w:r>
                                  <w:r w:rsidRPr="00371726">
                                    <w:rPr>
                                      <w:rFonts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m </w:t>
                                  </w:r>
                                  <w:r w:rsidRPr="00C86FF1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II</w:t>
                                  </w:r>
                                </w:p>
                                <w:p w:rsidR="00566A6D" w:rsidRPr="006C180D" w:rsidRDefault="00566A6D" w:rsidP="00566A6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6C180D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2 p.m. Run Your Errands</w:t>
                                  </w: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0B90D" id="_x0000_s1047" type="#_x0000_t202" style="position:absolute;left:0;text-align:left;margin-left:-4.65pt;margin-top:-18.95pt;width:130.15pt;height:85.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" filled="f" stroked="f">
                      <v:textbox>
                        <w:txbxContent>
                          <w:p w:rsidR="00566A6D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</w:pPr>
                          </w:p>
                          <w:p w:rsidR="00566A6D" w:rsidRPr="006C180D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C180D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9:30 a.m. Grocery Shopping</w:t>
                            </w:r>
                          </w:p>
                          <w:p w:rsidR="00566A6D" w:rsidRPr="00371726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71726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9 – 11 a.m. Visit the Nurse</w:t>
                            </w:r>
                          </w:p>
                          <w:p w:rsidR="00566A6D" w:rsidRPr="00371726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71726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1 p.m. Rev. Pfanstiel Bible Study</w:t>
                            </w:r>
                          </w:p>
                          <w:p w:rsidR="00566A6D" w:rsidRPr="00C86FF1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71726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2 p.m. Cards &amp; Games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– Dining R</w:t>
                            </w:r>
                            <w:r w:rsidRPr="00371726">
                              <w:rPr>
                                <w:rFonts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m </w:t>
                            </w:r>
                            <w:r w:rsidRPr="00C86FF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II</w:t>
                            </w:r>
                          </w:p>
                          <w:p w:rsidR="00566A6D" w:rsidRPr="006C180D" w:rsidRDefault="00566A6D" w:rsidP="00566A6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C180D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2 p.m. Run Your Errands</w:t>
                            </w: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FE6BB0" w:rsidRPr="005875E6" w:rsidRDefault="00AC3E27" w:rsidP="005875E6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FD46685" wp14:editId="526DC273">
                      <wp:simplePos x="0" y="0"/>
                      <wp:positionH relativeFrom="column">
                        <wp:posOffset>-39204</wp:posOffset>
                      </wp:positionH>
                      <wp:positionV relativeFrom="paragraph">
                        <wp:posOffset>-276474</wp:posOffset>
                      </wp:positionV>
                      <wp:extent cx="1629051" cy="1144987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9051" cy="11449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6A6D" w:rsidRPr="00371726" w:rsidRDefault="00AC3E27" w:rsidP="00566A6D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566A6D" w:rsidRPr="00371726"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</w:rPr>
                                    <w:t>Wear your name tags to lunch</w:t>
                                  </w:r>
                                </w:p>
                                <w:p w:rsidR="00CB1D6A" w:rsidRPr="00D4439B" w:rsidRDefault="00566A6D" w:rsidP="00CB1D6A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4439B"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1 p.m. Safe House donation</w:t>
                                  </w:r>
                                  <w:r w:rsidR="00D4439B"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CB1D6A" w:rsidRPr="00D4439B"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pick-up </w:t>
                                  </w:r>
                                </w:p>
                                <w:p w:rsidR="00566A6D" w:rsidRPr="00D4439B" w:rsidRDefault="00566A6D" w:rsidP="00CB1D6A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4439B">
                                    <w:rPr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Activity Hall</w:t>
                                  </w:r>
                                </w:p>
                                <w:p w:rsidR="00D4439B" w:rsidRPr="00D4439B" w:rsidRDefault="00D4439B" w:rsidP="00CB1D6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D4439B">
                                    <w:rPr>
                                      <w:rFonts w:ascii="Arial Narrow" w:hAnsi="Arial Narrow"/>
                                      <w:color w:val="auto"/>
                                      <w:sz w:val="24"/>
                                      <w:szCs w:val="24"/>
                                    </w:rPr>
                                    <w:t>Paperwork Day</w:t>
                                  </w: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46685" id="_x0000_s1048" type="#_x0000_t202" style="position:absolute;left:0;text-align:left;margin-left:-3.1pt;margin-top:-21.75pt;width:128.25pt;height:90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" filled="f" stroked="f">
                      <v:textbox>
                        <w:txbxContent>
                          <w:p w:rsidR="00566A6D" w:rsidRPr="00371726" w:rsidRDefault="00AC3E27" w:rsidP="00566A6D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66A6D" w:rsidRPr="00371726">
                              <w:rPr>
                                <w:rFonts w:ascii="Arial Narrow" w:hAnsi="Arial Narrow"/>
                                <w:i/>
                                <w:color w:val="auto"/>
                              </w:rPr>
                              <w:t>Wear your name tags to lunch</w:t>
                            </w:r>
                          </w:p>
                          <w:p w:rsidR="00CB1D6A" w:rsidRPr="00D4439B" w:rsidRDefault="00566A6D" w:rsidP="00CB1D6A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4439B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1 p.m. Safe House donation</w:t>
                            </w:r>
                            <w:r w:rsidR="00D4439B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CB1D6A" w:rsidRPr="00D4439B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pick-up </w:t>
                            </w:r>
                          </w:p>
                          <w:p w:rsidR="00566A6D" w:rsidRPr="00D4439B" w:rsidRDefault="00566A6D" w:rsidP="00CB1D6A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4439B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Activity Hall</w:t>
                            </w:r>
                          </w:p>
                          <w:p w:rsidR="00D4439B" w:rsidRPr="00D4439B" w:rsidRDefault="00D4439B" w:rsidP="00CB1D6A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439B">
                              <w:rPr>
                                <w:rFonts w:ascii="Arial Narrow" w:hAnsi="Arial Narrow"/>
                                <w:color w:val="auto"/>
                                <w:sz w:val="24"/>
                                <w:szCs w:val="24"/>
                              </w:rPr>
                              <w:t>Paperwork Day</w:t>
                            </w: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  <w:r w:rsidR="0019410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7C99037" wp14:editId="6AAE7109">
                      <wp:simplePos x="0" y="0"/>
                      <wp:positionH relativeFrom="column">
                        <wp:posOffset>-63058</wp:posOffset>
                      </wp:positionH>
                      <wp:positionV relativeFrom="paragraph">
                        <wp:posOffset>820806</wp:posOffset>
                      </wp:positionV>
                      <wp:extent cx="1652905" cy="1144297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05" cy="11442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78F" w:rsidRDefault="00194102" w:rsidP="00A2378F">
                                  <w:pPr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194102"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>Weather Folklore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“Frogs look through ice twice”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>is a reminder that there will be at least two more frosts after you hear frogs in the spring.</w:t>
                                  </w:r>
                                </w:p>
                                <w:p w:rsidR="00194102" w:rsidRPr="00194102" w:rsidRDefault="00194102" w:rsidP="00A2378F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Missouri Folklore Society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99037" id="_x0000_s1049" type="#_x0000_t202" style="position:absolute;left:0;text-align:left;margin-left:-4.95pt;margin-top:64.65pt;width:130.15pt;height:90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" filled="f" stroked="f">
                      <v:textbox>
                        <w:txbxContent>
                          <w:p w:rsidR="00A2378F" w:rsidRDefault="00194102" w:rsidP="00A2378F">
                            <w:pPr>
                              <w:rPr>
                                <w:rFonts w:ascii="Arial Narrow" w:hAnsi="Arial Narrow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94102">
                              <w:rPr>
                                <w:rFonts w:ascii="Arial Narrow" w:hAnsi="Arial Narrow"/>
                                <w:i/>
                                <w:color w:val="auto"/>
                                <w:sz w:val="20"/>
                                <w:szCs w:val="20"/>
                              </w:rPr>
                              <w:t>Weather Folklore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“Frogs look through ice twice” 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auto"/>
                                <w:sz w:val="20"/>
                                <w:szCs w:val="20"/>
                              </w:rPr>
                              <w:t>is a reminder that there will be at least two more frosts after you hear frogs in the spring.</w:t>
                            </w:r>
                          </w:p>
                          <w:p w:rsidR="00194102" w:rsidRPr="00194102" w:rsidRDefault="00194102" w:rsidP="00A2378F">
                            <w:pP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Missouri Folklore Society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5875E6" w:rsidRPr="00D83444" w:rsidRDefault="005875E6" w:rsidP="005875E6">
            <w:pPr>
              <w:jc w:val="center"/>
              <w:rPr>
                <w:sz w:val="24"/>
                <w:szCs w:val="24"/>
              </w:rPr>
            </w:pPr>
            <w:r w:rsidRPr="005875E6"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133450E" wp14:editId="66ECFB4E">
                      <wp:simplePos x="0" y="0"/>
                      <wp:positionH relativeFrom="column">
                        <wp:posOffset>-82688</wp:posOffset>
                      </wp:positionH>
                      <wp:positionV relativeFrom="paragraph">
                        <wp:posOffset>-236717</wp:posOffset>
                      </wp:positionV>
                      <wp:extent cx="1741336" cy="1081322"/>
                      <wp:effectExtent l="0" t="0" r="0" b="508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1336" cy="10813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6600" w:rsidRDefault="003C293D" w:rsidP="000666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371726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10 a.m. Couples</w:t>
                                  </w:r>
                                </w:p>
                                <w:p w:rsidR="00371726" w:rsidRPr="00371726" w:rsidRDefault="003C293D" w:rsidP="000666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371726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Outing</w:t>
                                  </w:r>
                                  <w:r w:rsidR="00066600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371726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for lunch at</w:t>
                                  </w:r>
                                </w:p>
                                <w:p w:rsidR="00371726" w:rsidRDefault="00371726" w:rsidP="003717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Sandy Ridge Smokehouse</w:t>
                                  </w:r>
                                </w:p>
                                <w:p w:rsidR="005875E6" w:rsidRDefault="00371726" w:rsidP="003717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in </w:t>
                                  </w:r>
                                  <w:r w:rsidR="003C293D" w:rsidRPr="00371726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East Prairie</w:t>
                                  </w:r>
                                </w:p>
                                <w:p w:rsidR="00066600" w:rsidRPr="00066600" w:rsidRDefault="00194102" w:rsidP="0037172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Opening Day of </w:t>
                                  </w:r>
                                  <w:r w:rsidR="00066600"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2"/>
                                      <w:szCs w:val="22"/>
                                    </w:rPr>
                                    <w:t>MLB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FF634" id="_x0000_s1050" type="#_x0000_t202" style="position:absolute;left:0;text-align:left;margin-left:-6.5pt;margin-top:-18.65pt;width:137.1pt;height:8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" filled="f" stroked="f">
                      <v:textbox>
                        <w:txbxContent>
                          <w:p w:rsidR="00066600" w:rsidRDefault="003C293D" w:rsidP="00066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71726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10 a.m. Couples</w:t>
                            </w:r>
                          </w:p>
                          <w:p w:rsidR="00371726" w:rsidRPr="00371726" w:rsidRDefault="003C293D" w:rsidP="00066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71726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Outing</w:t>
                            </w:r>
                            <w:r w:rsidR="00066600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1726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for lunch at</w:t>
                            </w:r>
                          </w:p>
                          <w:p w:rsidR="00371726" w:rsidRDefault="00371726" w:rsidP="003717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Sandy Ridge Smokehouse</w:t>
                            </w:r>
                          </w:p>
                          <w:p w:rsidR="005875E6" w:rsidRDefault="00371726" w:rsidP="003717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3C293D" w:rsidRPr="00371726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East Prairie</w:t>
                            </w:r>
                          </w:p>
                          <w:p w:rsidR="00066600" w:rsidRPr="00066600" w:rsidRDefault="00194102" w:rsidP="00371726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Opening Day of </w:t>
                            </w:r>
                            <w:r w:rsidR="00066600"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2"/>
                                <w:szCs w:val="22"/>
                              </w:rPr>
                              <w:t>MLB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897DC1" w:rsidRPr="00371726" w:rsidRDefault="00AC3E27" w:rsidP="005875E6">
            <w:pPr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 wp14:anchorId="0EDFC381" wp14:editId="395BDFA4">
                  <wp:simplePos x="0" y="0"/>
                  <wp:positionH relativeFrom="column">
                    <wp:posOffset>-283707</wp:posOffset>
                  </wp:positionH>
                  <wp:positionV relativeFrom="paragraph">
                    <wp:posOffset>415097</wp:posOffset>
                  </wp:positionV>
                  <wp:extent cx="634634" cy="429371"/>
                  <wp:effectExtent l="0" t="0" r="0" b="889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aseball_PNG18980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34" cy="42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47A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5D07955" wp14:editId="59CBAB56">
                      <wp:simplePos x="0" y="0"/>
                      <wp:positionH relativeFrom="column">
                        <wp:posOffset>-1748155</wp:posOffset>
                      </wp:positionH>
                      <wp:positionV relativeFrom="paragraph">
                        <wp:posOffset>755650</wp:posOffset>
                      </wp:positionV>
                      <wp:extent cx="5088255" cy="122428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8255" cy="1224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5154" w:rsidRPr="00190BBC" w:rsidRDefault="00A50ACB" w:rsidP="00A50AC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March is Women’s History Month</w:t>
                                  </w:r>
                                </w:p>
                                <w:p w:rsidR="00A50ACB" w:rsidRPr="00190BBC" w:rsidRDefault="00A50ACB" w:rsidP="00A50ACB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Artist Rose O’Neill was inducted into the National Women’s Hall of Fame in 2019.</w:t>
                                  </w:r>
                                </w:p>
                                <w:p w:rsidR="00A50ACB" w:rsidRPr="00190BBC" w:rsidRDefault="00A50ACB" w:rsidP="00A50ACB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Women inventors: Nancy Johnson 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invented the ice cream freezer in 1846. 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Maria Beasely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designed life rafts for boats in 1882. 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Josephine Cochrane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invented the dishwasher in 1886.</w:t>
                                  </w:r>
                                  <w:r w:rsidR="00190BBC"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0BBC"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Mary Anderson designed manual windshield wipers in 1903. 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Hedy Lamarr 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invented a Secret communications system in 1941 for radio-controlled torpedoes. </w:t>
                                  </w:r>
                                  <w:r w:rsidR="007647A4"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>Betty Ne</w:t>
                                  </w:r>
                                  <w:r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smith Graham </w:t>
                                  </w:r>
                                  <w:r w:rsidR="007647A4"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invented liquid paper in 1956.</w:t>
                                  </w:r>
                                  <w:r w:rsidR="00190BBC"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Kevla</w:t>
                                  </w:r>
                                  <w:r w:rsidR="007647A4"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r fiber was invented by</w:t>
                                  </w:r>
                                  <w:r w:rsidR="007647A4" w:rsidRPr="00190BBC"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Stephanie Kwolek </w:t>
                                  </w:r>
                                  <w:r w:rsidR="007647A4"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in 19</w:t>
                                  </w:r>
                                  <w:r w:rsidR="00190BBC" w:rsidRPr="00190BBC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65 and it was first used to make bulletproof vests in 1971.</w:t>
                                  </w:r>
                                </w:p>
                                <w:p w:rsidR="00A50ACB" w:rsidRPr="00A50ACB" w:rsidRDefault="00A50ACB" w:rsidP="00A50ACB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50ACB" w:rsidRPr="00A50ACB" w:rsidRDefault="00A50ACB" w:rsidP="00A50ACB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CF4FC" id="_x0000_s1051" type="#_x0000_t202" style="position:absolute;left:0;text-align:left;margin-left:-137.65pt;margin-top:59.5pt;width:400.65pt;height:9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" filled="f" stroked="f">
                      <v:textbox>
                        <w:txbxContent>
                          <w:p w:rsidR="008D5154" w:rsidRPr="00190BBC" w:rsidRDefault="00A50ACB" w:rsidP="00A50A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March is Women’s History Month</w:t>
                            </w:r>
                          </w:p>
                          <w:p w:rsidR="00A50ACB" w:rsidRPr="00190BBC" w:rsidRDefault="00A50ACB" w:rsidP="00A50ACB">
                            <w:pP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Artist Rose O’Neill was inducted into the National Women’s Hall of Fame in 2019.</w:t>
                            </w:r>
                          </w:p>
                          <w:p w:rsidR="00A50ACB" w:rsidRPr="00190BBC" w:rsidRDefault="00A50ACB" w:rsidP="00A50ACB">
                            <w:pP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Women inventors: Nancy Johnson </w:t>
                            </w:r>
                            <w:r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invented the ice cream freezer in 1846. </w:t>
                            </w: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Maria Beasely</w:t>
                            </w:r>
                            <w:r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designed life rafts for boats in 1882. </w:t>
                            </w: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Josephine Cochrane</w:t>
                            </w:r>
                            <w:r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invented the dishwasher in 1886.</w:t>
                            </w:r>
                            <w:r w:rsidR="00190BBC"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0BBC"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Mary Anderson designed manual windshield wipers in 1903. </w:t>
                            </w:r>
                            <w:r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Hedy Lamarr </w:t>
                            </w:r>
                            <w:r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invented a Secret communications system in 1941 for radio-controlled torpedoes. </w:t>
                            </w:r>
                            <w:r w:rsidR="007647A4"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>Betty Ne</w:t>
                            </w:r>
                            <w:r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smith Graham </w:t>
                            </w:r>
                            <w:r w:rsidR="007647A4"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invented liquid paper in 1956.</w:t>
                            </w:r>
                            <w:r w:rsidR="00190BBC"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Kevla</w:t>
                            </w:r>
                            <w:r w:rsidR="007647A4"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r fiber was invented by</w:t>
                            </w:r>
                            <w:r w:rsidR="007647A4" w:rsidRPr="00190BBC"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Stephanie Kwolek </w:t>
                            </w:r>
                            <w:r w:rsidR="007647A4"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in 19</w:t>
                            </w:r>
                            <w:r w:rsidR="00190BBC" w:rsidRPr="00190BBC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65 and it was first used to make bulletproof vests in 1971.</w:t>
                            </w:r>
                          </w:p>
                          <w:p w:rsidR="00A50ACB" w:rsidRPr="00A50ACB" w:rsidRDefault="00A50ACB" w:rsidP="00A50ACB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A50ACB" w:rsidRPr="00A50ACB" w:rsidRDefault="00A50ACB" w:rsidP="00A50ACB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54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578ED03" wp14:editId="3B298613">
                      <wp:simplePos x="0" y="0"/>
                      <wp:positionH relativeFrom="column">
                        <wp:posOffset>-47238</wp:posOffset>
                      </wp:positionH>
                      <wp:positionV relativeFrom="paragraph">
                        <wp:posOffset>-261896</wp:posOffset>
                      </wp:positionV>
                      <wp:extent cx="1652987" cy="1080687"/>
                      <wp:effectExtent l="0" t="0" r="0" b="571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10806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6A6D" w:rsidRDefault="00566A6D" w:rsidP="00AC3E27">
                                  <w:pP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66A6D" w:rsidRPr="00AC3E27" w:rsidRDefault="00566A6D" w:rsidP="00AC3E2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1:30 p.m. Cards</w:t>
                                  </w:r>
                                </w:p>
                                <w:p w:rsidR="00AC3E27" w:rsidRDefault="00AC3E27" w:rsidP="00AC3E2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1:30 p.m. Dominoes</w:t>
                                  </w:r>
                                </w:p>
                                <w:p w:rsidR="00A2378F" w:rsidRPr="00AC3E27" w:rsidRDefault="00AC3E27" w:rsidP="00AC3E27">
                                  <w:pPr>
                                    <w:jc w:val="center"/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>Activity</w:t>
                                  </w:r>
                                  <w:r w:rsidR="00566A6D" w:rsidRPr="00AC3E27">
                                    <w:rPr>
                                      <w:rFonts w:ascii="Arial Narrow" w:hAnsi="Arial Narrow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Hall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8ED03" id="_x0000_s1052" type="#_x0000_t202" style="position:absolute;left:0;text-align:left;margin-left:-3.7pt;margin-top:-20.6pt;width:130.15pt;height:85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" filled="f" stroked="f">
                      <v:textbox>
                        <w:txbxContent>
                          <w:p w:rsidR="00566A6D" w:rsidRDefault="00566A6D" w:rsidP="00AC3E27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566A6D" w:rsidRPr="00AC3E27" w:rsidRDefault="00566A6D" w:rsidP="00AC3E27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1:30 p.m. Cards</w:t>
                            </w:r>
                          </w:p>
                          <w:p w:rsidR="00AC3E27" w:rsidRDefault="00AC3E27" w:rsidP="00AC3E27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1:30 p.m. Dominoes</w:t>
                            </w:r>
                          </w:p>
                          <w:p w:rsidR="00A2378F" w:rsidRPr="00AC3E27" w:rsidRDefault="00AC3E27" w:rsidP="00AC3E27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Activity</w:t>
                            </w:r>
                            <w:r w:rsidR="00566A6D" w:rsidRPr="00AC3E27">
                              <w:rPr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 xml:space="preserve"> Hall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E3DED1" w:themeFill="background2"/>
          </w:tcPr>
          <w:p w:rsidR="002B21B3" w:rsidRDefault="002B21B3" w:rsidP="002B21B3">
            <w:pPr>
              <w:jc w:val="center"/>
            </w:pPr>
          </w:p>
        </w:tc>
      </w:tr>
      <w:tr w:rsidR="003008B1" w:rsidTr="00F8354F"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8A3EC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8A3EC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A3E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8A3EC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371726" w:rsidP="00897DC1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430955A7" wp14:editId="5827BDD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-1087258</wp:posOffset>
                      </wp:positionV>
                      <wp:extent cx="1652987" cy="1081377"/>
                      <wp:effectExtent l="0" t="0" r="0" b="508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987" cy="1081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1726" w:rsidRPr="00371726" w:rsidRDefault="00371726" w:rsidP="00066600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71726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1 – 3 p.m. Saxony Stitchers</w:t>
                                  </w:r>
                                </w:p>
                                <w:p w:rsidR="00566A6D" w:rsidRPr="00066600" w:rsidRDefault="00371726" w:rsidP="00371726">
                                  <w:pPr>
                                    <w:jc w:val="center"/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066600"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2 p.m</w:t>
                                  </w:r>
                                  <w:r w:rsidR="00566A6D" w:rsidRPr="00066600"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. March Trivia &amp; Reminiscence</w:t>
                                  </w:r>
                                  <w:r w:rsidR="00066600" w:rsidRPr="00066600"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&amp; Poetry</w:t>
                                  </w:r>
                                  <w:r w:rsidR="00566A6D" w:rsidRPr="00066600"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371726" w:rsidRPr="00066600" w:rsidRDefault="00371726" w:rsidP="00371726">
                                  <w:pPr>
                                    <w:jc w:val="center"/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066600">
                                    <w:rPr>
                                      <w:rFonts w:ascii="Tempus Sans ITC" w:hAnsi="Tempus Sans ITC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Activity Hall</w:t>
                                  </w:r>
                                </w:p>
                                <w:p w:rsidR="00066600" w:rsidRPr="00066600" w:rsidRDefault="00066600" w:rsidP="00371726">
                                  <w:pPr>
                                    <w:jc w:val="center"/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066600">
                                    <w:rPr>
                                      <w:rFonts w:ascii="Arial Narrow" w:hAnsi="Arial Narrow" w:cs="Times New Roman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>World Poetry Day 3/21</w:t>
                                  </w: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A5DE" id="_x0000_s1053" type="#_x0000_t202" style="position:absolute;left:0;text-align:left;margin-left:-2.5pt;margin-top:-85.6pt;width:130.15pt;height:85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" filled="f" stroked="f">
                      <v:textbox>
                        <w:txbxContent>
                          <w:p w:rsidR="00371726" w:rsidRPr="00371726" w:rsidRDefault="00371726" w:rsidP="00066600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7172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 – 3 p.m. Saxony Stitchers</w:t>
                            </w:r>
                          </w:p>
                          <w:p w:rsidR="00566A6D" w:rsidRPr="00066600" w:rsidRDefault="00371726" w:rsidP="00371726">
                            <w:pPr>
                              <w:jc w:val="center"/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66600"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  <w:t>2 p.m</w:t>
                            </w:r>
                            <w:r w:rsidR="00566A6D" w:rsidRPr="00066600"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  <w:t>. March Trivia &amp; Reminiscence</w:t>
                            </w:r>
                            <w:r w:rsidR="00066600" w:rsidRPr="00066600"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&amp; Poetry</w:t>
                            </w:r>
                            <w:r w:rsidR="00566A6D" w:rsidRPr="00066600"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71726" w:rsidRPr="00066600" w:rsidRDefault="00371726" w:rsidP="00371726">
                            <w:pPr>
                              <w:jc w:val="center"/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66600">
                              <w:rPr>
                                <w:rFonts w:ascii="Tempus Sans ITC" w:hAnsi="Tempus Sans ITC" w:cs="Times New Roman"/>
                                <w:color w:val="auto"/>
                                <w:sz w:val="20"/>
                                <w:szCs w:val="20"/>
                              </w:rPr>
                              <w:t>Activity Hall</w:t>
                            </w:r>
                          </w:p>
                          <w:p w:rsidR="00066600" w:rsidRPr="00066600" w:rsidRDefault="00066600" w:rsidP="00371726">
                            <w:pPr>
                              <w:jc w:val="center"/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66600">
                              <w:rPr>
                                <w:rFonts w:ascii="Arial Narrow" w:hAnsi="Arial Narrow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  <w:t>World Poetry Day 3/21</w:t>
                            </w: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  <w:r w:rsidR="00897DC1">
              <w:fldChar w:fldCharType="begin"/>
            </w:r>
            <w:r w:rsidR="00897DC1">
              <w:instrText xml:space="preserve">IF </w:instrText>
            </w:r>
            <w:r w:rsidR="00897DC1">
              <w:fldChar w:fldCharType="begin"/>
            </w:r>
            <w:r w:rsidR="00897DC1">
              <w:instrText xml:space="preserve"> =A10</w:instrText>
            </w:r>
            <w:r w:rsidR="00897DC1">
              <w:fldChar w:fldCharType="separate"/>
            </w:r>
            <w:r w:rsidR="008A3EC4">
              <w:rPr>
                <w:noProof/>
              </w:rPr>
              <w:instrText>29</w:instrText>
            </w:r>
            <w:r w:rsidR="00897DC1">
              <w:fldChar w:fldCharType="end"/>
            </w:r>
            <w:r w:rsidR="00897DC1">
              <w:instrText xml:space="preserve"> = 0,"" </w:instrText>
            </w:r>
            <w:r w:rsidR="00897DC1">
              <w:fldChar w:fldCharType="begin"/>
            </w:r>
            <w:r w:rsidR="00897DC1">
              <w:instrText xml:space="preserve"> IF </w:instrText>
            </w:r>
            <w:r w:rsidR="00897DC1">
              <w:fldChar w:fldCharType="begin"/>
            </w:r>
            <w:r w:rsidR="00897DC1">
              <w:instrText xml:space="preserve"> =A10 </w:instrText>
            </w:r>
            <w:r w:rsidR="00897DC1">
              <w:fldChar w:fldCharType="separate"/>
            </w:r>
            <w:r w:rsidR="008A3EC4">
              <w:rPr>
                <w:noProof/>
              </w:rPr>
              <w:instrText>29</w:instrText>
            </w:r>
            <w:r w:rsidR="00897DC1">
              <w:fldChar w:fldCharType="end"/>
            </w:r>
            <w:r w:rsidR="00897DC1">
              <w:instrText xml:space="preserve">  &lt; </w:instrText>
            </w:r>
            <w:r w:rsidR="00897DC1">
              <w:fldChar w:fldCharType="begin"/>
            </w:r>
            <w:r w:rsidR="00897DC1">
              <w:instrText xml:space="preserve"> DocVariable MonthEnd \@ d </w:instrText>
            </w:r>
            <w:r w:rsidR="00897DC1">
              <w:fldChar w:fldCharType="separate"/>
            </w:r>
            <w:r w:rsidR="008A3EC4">
              <w:instrText>31</w:instrText>
            </w:r>
            <w:r w:rsidR="00897DC1">
              <w:fldChar w:fldCharType="end"/>
            </w:r>
            <w:r w:rsidR="00897DC1">
              <w:instrText xml:space="preserve">  </w:instrText>
            </w:r>
            <w:r w:rsidR="00897DC1">
              <w:fldChar w:fldCharType="begin"/>
            </w:r>
            <w:r w:rsidR="00897DC1">
              <w:instrText xml:space="preserve"> =A10+1 </w:instrText>
            </w:r>
            <w:r w:rsidR="00897DC1">
              <w:fldChar w:fldCharType="separate"/>
            </w:r>
            <w:r w:rsidR="008A3EC4">
              <w:rPr>
                <w:noProof/>
              </w:rPr>
              <w:instrText>30</w:instrText>
            </w:r>
            <w:r w:rsidR="00897DC1">
              <w:fldChar w:fldCharType="end"/>
            </w:r>
            <w:r w:rsidR="00897DC1">
              <w:instrText xml:space="preserve"> "" </w:instrText>
            </w:r>
            <w:r w:rsidR="00897DC1">
              <w:fldChar w:fldCharType="separate"/>
            </w:r>
            <w:r w:rsidR="008A3EC4">
              <w:rPr>
                <w:noProof/>
              </w:rPr>
              <w:instrText>30</w:instrText>
            </w:r>
            <w:r w:rsidR="00897DC1">
              <w:fldChar w:fldCharType="end"/>
            </w:r>
            <w:r w:rsidR="00897DC1">
              <w:fldChar w:fldCharType="separate"/>
            </w:r>
            <w:r w:rsidR="008A3EC4">
              <w:rPr>
                <w:noProof/>
              </w:rPr>
              <w:t>30</w:t>
            </w:r>
            <w:r w:rsidR="00897DC1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8A3EC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8A3EC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A3E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8A3EC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A3EC4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8A3EC4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8A3EC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8A3EC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A3E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A03BB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8A3EC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A03BB2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03B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A03BB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03BB2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897DC1" w:rsidP="00897DC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8A3EC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A03BB2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03BB2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A03BB2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03BB2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897DC1" w:rsidRDefault="00676591" w:rsidP="00897DC1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7AA903D" wp14:editId="356C314D">
                      <wp:simplePos x="0" y="0"/>
                      <wp:positionH relativeFrom="column">
                        <wp:posOffset>-82191</wp:posOffset>
                      </wp:positionH>
                      <wp:positionV relativeFrom="paragraph">
                        <wp:posOffset>-1087258</wp:posOffset>
                      </wp:positionV>
                      <wp:extent cx="1693628" cy="1081377"/>
                      <wp:effectExtent l="0" t="0" r="0" b="508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3628" cy="10813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6591" w:rsidRDefault="00AC3E27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Yvonne Keathley </w:t>
                                  </w:r>
                                  <w:r w:rsidR="00F469FE"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  <w:p w:rsidR="00F469FE" w:rsidRDefault="00F469FE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Carol Miller   24</w:t>
                                  </w:r>
                                </w:p>
                                <w:p w:rsidR="00F469FE" w:rsidRPr="008D5154" w:rsidRDefault="00F469FE" w:rsidP="00676591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28"/>
                                      <w:szCs w:val="28"/>
                                    </w:rPr>
                                    <w:t>Bill Bradshaw   29</w:t>
                                  </w:r>
                                </w:p>
                                <w:p w:rsidR="00676591" w:rsidRDefault="00676591" w:rsidP="0067659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A903D" id="_x0000_s1054" type="#_x0000_t202" style="position:absolute;left:0;text-align:left;margin-left:-6.45pt;margin-top:-85.6pt;width:133.35pt;height:85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" filled="f" stroked="f">
                      <v:textbox>
                        <w:txbxContent>
                          <w:p w:rsidR="00676591" w:rsidRDefault="00AC3E27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 xml:space="preserve">Yvonne Keathley </w:t>
                            </w:r>
                            <w:r w:rsidR="00F469FE"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  <w:p w:rsidR="00F469FE" w:rsidRDefault="00F469FE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Carol Miller   24</w:t>
                            </w:r>
                          </w:p>
                          <w:p w:rsidR="00F469FE" w:rsidRPr="008D5154" w:rsidRDefault="00F469FE" w:rsidP="00676591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  <w:szCs w:val="28"/>
                              </w:rPr>
                              <w:t>Bill Bradshaw   29</w:t>
                            </w:r>
                          </w:p>
                          <w:p w:rsidR="00676591" w:rsidRDefault="00676591" w:rsidP="006765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  <w:r w:rsidR="00897DC1">
              <w:fldChar w:fldCharType="begin"/>
            </w:r>
            <w:r w:rsidR="00897DC1">
              <w:instrText xml:space="preserve">IF </w:instrText>
            </w:r>
            <w:r w:rsidR="00897DC1">
              <w:fldChar w:fldCharType="begin"/>
            </w:r>
            <w:r w:rsidR="00897DC1">
              <w:instrText xml:space="preserve"> =F10</w:instrText>
            </w:r>
            <w:r w:rsidR="00897DC1">
              <w:fldChar w:fldCharType="separate"/>
            </w:r>
            <w:r w:rsidR="008A3EC4">
              <w:rPr>
                <w:noProof/>
              </w:rPr>
              <w:instrText>0</w:instrText>
            </w:r>
            <w:r w:rsidR="00897DC1">
              <w:fldChar w:fldCharType="end"/>
            </w:r>
            <w:r w:rsidR="00897DC1">
              <w:instrText xml:space="preserve"> = 0,"" </w:instrText>
            </w:r>
            <w:r w:rsidR="00897DC1">
              <w:fldChar w:fldCharType="begin"/>
            </w:r>
            <w:r w:rsidR="00897DC1">
              <w:instrText xml:space="preserve"> IF </w:instrText>
            </w:r>
            <w:r w:rsidR="00897DC1">
              <w:fldChar w:fldCharType="begin"/>
            </w:r>
            <w:r w:rsidR="00897DC1">
              <w:instrText xml:space="preserve"> =F10 </w:instrText>
            </w:r>
            <w:r w:rsidR="00897DC1">
              <w:fldChar w:fldCharType="separate"/>
            </w:r>
            <w:r w:rsidR="00A03BB2">
              <w:rPr>
                <w:noProof/>
              </w:rPr>
              <w:instrText>31</w:instrText>
            </w:r>
            <w:r w:rsidR="00897DC1">
              <w:fldChar w:fldCharType="end"/>
            </w:r>
            <w:r w:rsidR="00897DC1">
              <w:instrText xml:space="preserve">  &lt; </w:instrText>
            </w:r>
            <w:r w:rsidR="00897DC1">
              <w:fldChar w:fldCharType="begin"/>
            </w:r>
            <w:r w:rsidR="00897DC1">
              <w:instrText xml:space="preserve"> DocVariable MonthEnd \@ d </w:instrText>
            </w:r>
            <w:r w:rsidR="00897DC1">
              <w:fldChar w:fldCharType="separate"/>
            </w:r>
            <w:r w:rsidR="00A03BB2">
              <w:instrText>31</w:instrText>
            </w:r>
            <w:r w:rsidR="00897DC1">
              <w:fldChar w:fldCharType="end"/>
            </w:r>
            <w:r w:rsidR="00897DC1">
              <w:instrText xml:space="preserve">  </w:instrText>
            </w:r>
            <w:r w:rsidR="00897DC1">
              <w:fldChar w:fldCharType="begin"/>
            </w:r>
            <w:r w:rsidR="00897DC1">
              <w:instrText xml:space="preserve"> =F10+1 </w:instrText>
            </w:r>
            <w:r w:rsidR="00897DC1">
              <w:fldChar w:fldCharType="separate"/>
            </w:r>
            <w:r w:rsidR="00897DC1">
              <w:rPr>
                <w:noProof/>
              </w:rPr>
              <w:instrText>30</w:instrText>
            </w:r>
            <w:r w:rsidR="00897DC1">
              <w:fldChar w:fldCharType="end"/>
            </w:r>
            <w:r w:rsidR="00897DC1">
              <w:instrText xml:space="preserve"> "" </w:instrText>
            </w:r>
            <w:r w:rsidR="00897DC1">
              <w:fldChar w:fldCharType="end"/>
            </w:r>
            <w:r w:rsidR="00897DC1">
              <w:fldChar w:fldCharType="end"/>
            </w:r>
          </w:p>
        </w:tc>
      </w:tr>
      <w:tr w:rsidR="003008B1" w:rsidTr="00C86FF1">
        <w:trPr>
          <w:trHeight w:hRule="exact" w:val="140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C86FF1" w:rsidRPr="006F00A5" w:rsidRDefault="00066600" w:rsidP="00870E50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2AC3935" wp14:editId="741B5EBF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-219075</wp:posOffset>
                      </wp:positionV>
                      <wp:extent cx="1764665" cy="1104265"/>
                      <wp:effectExtent l="0" t="0" r="0" b="635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4665" cy="1104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1726" w:rsidRPr="008F38EF" w:rsidRDefault="00371726" w:rsidP="00C0625F">
                                  <w:pP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8F38E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  <w:szCs w:val="20"/>
                                    </w:rPr>
                                    <w:t>1 – 3 p.m. Saxony Stitchers</w:t>
                                  </w:r>
                                </w:p>
                                <w:p w:rsidR="00C0625F" w:rsidRPr="00C0625F" w:rsidRDefault="00371726" w:rsidP="00C0625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</w:pPr>
                                  <w:r w:rsidRPr="00C0625F"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  <w:t xml:space="preserve">2 p.m. </w:t>
                                  </w:r>
                                  <w:r w:rsidR="00066600" w:rsidRPr="00C0625F"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  <w:t>Go for a group walk in one of Cape’s Parks</w:t>
                                  </w:r>
                                  <w:r w:rsidR="00C0625F" w:rsidRPr="00C0625F">
                                    <w:rPr>
                                      <w:rFonts w:ascii="Comic Sans MS" w:hAnsi="Comic Sans MS"/>
                                      <w:color w:val="auto"/>
                                    </w:rPr>
                                    <w:t xml:space="preserve"> or Dirty Board Game – Act. Hall if weather not suitable for walk</w:t>
                                  </w:r>
                                </w:p>
                                <w:p w:rsidR="00066600" w:rsidRPr="00066600" w:rsidRDefault="00066600" w:rsidP="0037172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</w:rPr>
                                  </w:pPr>
                                  <w:r w:rsidRPr="00066600">
                                    <w:rPr>
                                      <w:rFonts w:ascii="Arial Narrow" w:hAnsi="Arial Narrow"/>
                                      <w:i/>
                                      <w:color w:val="auto"/>
                                      <w:sz w:val="20"/>
                                      <w:szCs w:val="20"/>
                                    </w:rPr>
                                    <w:t>Take a Walk in the Park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58E72" id="_x0000_s1055" type="#_x0000_t202" style="position:absolute;left:0;text-align:left;margin-left:123.65pt;margin-top:-17.25pt;width:138.95pt;height:86.9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" filled="f" stroked="f">
                      <v:textbox>
                        <w:txbxContent>
                          <w:p w:rsidR="00371726" w:rsidRPr="008F38EF" w:rsidRDefault="00371726" w:rsidP="00C0625F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F38EF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1 – 3 p.m. Saxony Stitchers</w:t>
                            </w:r>
                          </w:p>
                          <w:p w:rsidR="00C0625F" w:rsidRPr="00C0625F" w:rsidRDefault="00371726" w:rsidP="00C0625F">
                            <w:pPr>
                              <w:jc w:val="center"/>
                              <w:rPr>
                                <w:rFonts w:ascii="Comic Sans MS" w:hAnsi="Comic Sans MS"/>
                                <w:color w:val="auto"/>
                              </w:rPr>
                            </w:pPr>
                            <w:r w:rsidRPr="00C0625F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2 p.m. </w:t>
                            </w:r>
                            <w:r w:rsidR="00066600" w:rsidRPr="00C0625F">
                              <w:rPr>
                                <w:rFonts w:ascii="Comic Sans MS" w:hAnsi="Comic Sans MS"/>
                                <w:color w:val="auto"/>
                              </w:rPr>
                              <w:t>Go for a group walk in one of Cape’s Parks</w:t>
                            </w:r>
                            <w:r w:rsidR="00C0625F" w:rsidRPr="00C0625F">
                              <w:rPr>
                                <w:rFonts w:ascii="Comic Sans MS" w:hAnsi="Comic Sans MS"/>
                                <w:color w:val="auto"/>
                              </w:rPr>
                              <w:t xml:space="preserve"> or Dirty Board Game – Act. Hall if weather not suitable for walk</w:t>
                            </w:r>
                          </w:p>
                          <w:p w:rsidR="00066600" w:rsidRPr="00066600" w:rsidRDefault="00066600" w:rsidP="00371726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color w:val="auto"/>
                              </w:rPr>
                            </w:pPr>
                            <w:r w:rsidRPr="00066600">
                              <w:rPr>
                                <w:rFonts w:ascii="Arial Narrow" w:hAnsi="Arial Narrow"/>
                                <w:i/>
                                <w:color w:val="auto"/>
                                <w:sz w:val="20"/>
                                <w:szCs w:val="20"/>
                              </w:rPr>
                              <w:t>Take a Walk in the Park 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6FF1" w:rsidRPr="006F00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p.m. Lutheran Worship*</w:t>
            </w:r>
          </w:p>
          <w:p w:rsidR="00897DC1" w:rsidRPr="006F00A5" w:rsidRDefault="006F00A5" w:rsidP="00870E50">
            <w:pPr>
              <w:jc w:val="center"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Christ Lutheran, Gordonville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3C0500" w:rsidRPr="00025783" w:rsidRDefault="003C0500" w:rsidP="00870E50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C86FF1" w:rsidRPr="00C86FF1" w:rsidRDefault="00A2378F" w:rsidP="00870E5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590EC3F0" wp14:editId="267FC673">
                      <wp:simplePos x="0" y="0"/>
                      <wp:positionH relativeFrom="column">
                        <wp:posOffset>-108005</wp:posOffset>
                      </wp:positionH>
                      <wp:positionV relativeFrom="paragraph">
                        <wp:posOffset>-247181</wp:posOffset>
                      </wp:positionV>
                      <wp:extent cx="1781561" cy="1128837"/>
                      <wp:effectExtent l="0" t="0" r="0" b="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561" cy="11288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38EF" w:rsidRDefault="008F38EF" w:rsidP="008F38EF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    </w:t>
                                  </w:r>
                                  <w:r w:rsidR="00A2378F"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9 a.m. Coffee &amp; Bagels with Dr.</w:t>
                                  </w:r>
                                </w:p>
                                <w:p w:rsidR="00A2378F" w:rsidRPr="008F38EF" w:rsidRDefault="00A2378F" w:rsidP="008F38EF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 Gre</w:t>
                                  </w:r>
                                  <w:r w:rsid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g with PC Wellness – Dining R</w:t>
                                  </w: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m I</w:t>
                                  </w:r>
                                </w:p>
                                <w:p w:rsidR="00A2378F" w:rsidRPr="008F38EF" w:rsidRDefault="00A2378F" w:rsidP="00A2378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9 – 11 a.m. Visit the Nurse</w:t>
                                  </w:r>
                                </w:p>
                                <w:p w:rsidR="00A2378F" w:rsidRPr="008F38EF" w:rsidRDefault="00A2378F" w:rsidP="00A2378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1 p.m. Rev. Pfanstiel Bible Study</w:t>
                                  </w:r>
                                </w:p>
                                <w:p w:rsidR="00A2378F" w:rsidRPr="008F38EF" w:rsidRDefault="00A2378F" w:rsidP="00A2378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Large Banquet Room</w:t>
                                  </w:r>
                                </w:p>
                                <w:p w:rsidR="00A2378F" w:rsidRPr="008F38EF" w:rsidRDefault="00A2378F" w:rsidP="00A2378F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</w:pP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>2 p.m. Cards &amp; Games</w:t>
                                  </w:r>
                                  <w:r w:rsid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 – D.</w:t>
                                  </w:r>
                                  <w:r w:rsidRPr="008F38EF">
                                    <w:rPr>
                                      <w:rFonts w:ascii="Arial Narrow" w:hAnsi="Arial Narrow"/>
                                      <w:color w:val="auto"/>
                                    </w:rPr>
                                    <w:t xml:space="preserve"> Room II</w:t>
                                  </w:r>
                                </w:p>
                                <w:p w:rsidR="00A2378F" w:rsidRDefault="00A2378F" w:rsidP="00A237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27EDE" id="_x0000_s1056" type="#_x0000_t202" style="position:absolute;left:0;text-align:left;margin-left:-8.5pt;margin-top:-19.45pt;width:140.3pt;height:88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" filled="f" stroked="f">
                      <v:textbox>
                        <w:txbxContent>
                          <w:p w:rsidR="008F38EF" w:rsidRDefault="008F38EF" w:rsidP="008F38EF">
                            <w:pPr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    </w:t>
                            </w:r>
                            <w:r w:rsidR="00A2378F"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9 a.m. Coffee &amp; Bagels with Dr.</w:t>
                            </w:r>
                          </w:p>
                          <w:p w:rsidR="00A2378F" w:rsidRPr="008F38EF" w:rsidRDefault="00A2378F" w:rsidP="008F38EF">
                            <w:pPr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 Gre</w:t>
                            </w:r>
                            <w:r w:rsidR="008F38EF">
                              <w:rPr>
                                <w:rFonts w:ascii="Arial Narrow" w:hAnsi="Arial Narrow"/>
                                <w:color w:val="auto"/>
                              </w:rPr>
                              <w:t>g with PC Wellness – Dining R</w:t>
                            </w: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m I</w:t>
                            </w:r>
                          </w:p>
                          <w:p w:rsidR="00A2378F" w:rsidRPr="008F38EF" w:rsidRDefault="00A2378F" w:rsidP="00A2378F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9 – 11 a.m. Visit the Nurse</w:t>
                            </w:r>
                          </w:p>
                          <w:p w:rsidR="00A2378F" w:rsidRPr="008F38EF" w:rsidRDefault="00A2378F" w:rsidP="00A2378F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1 p.m. Rev. Pfanstiel Bible Study</w:t>
                            </w:r>
                          </w:p>
                          <w:p w:rsidR="00A2378F" w:rsidRPr="008F38EF" w:rsidRDefault="00A2378F" w:rsidP="00A2378F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Large Banquet Room</w:t>
                            </w:r>
                          </w:p>
                          <w:p w:rsidR="00A2378F" w:rsidRPr="008F38EF" w:rsidRDefault="00A2378F" w:rsidP="00A2378F">
                            <w:pPr>
                              <w:jc w:val="center"/>
                              <w:rPr>
                                <w:rFonts w:ascii="Arial Narrow" w:hAnsi="Arial Narrow"/>
                                <w:color w:val="auto"/>
                              </w:rPr>
                            </w:pP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>2 p.m. Cards &amp; Games</w:t>
                            </w:r>
                            <w:r w:rsidR="008F38EF"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 – D.</w:t>
                            </w:r>
                            <w:r w:rsidRPr="008F38EF">
                              <w:rPr>
                                <w:rFonts w:ascii="Arial Narrow" w:hAnsi="Arial Narrow"/>
                                <w:color w:val="auto"/>
                              </w:rPr>
                              <w:t xml:space="preserve"> Room II</w:t>
                            </w:r>
                          </w:p>
                          <w:p w:rsidR="00A2378F" w:rsidRDefault="00A2378F" w:rsidP="00A2378F"/>
                        </w:txbxContent>
                      </v:textbox>
                    </v:shape>
                  </w:pict>
                </mc:Fallback>
              </mc:AlternateContent>
            </w:r>
          </w:p>
          <w:p w:rsidR="00897DC1" w:rsidRDefault="00897DC1" w:rsidP="00870E50">
            <w:pPr>
              <w:jc w:val="center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70E50" w:rsidRPr="00870E50" w:rsidRDefault="00DE503D" w:rsidP="00870E50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EECF1B6" wp14:editId="330194FB">
                  <wp:simplePos x="0" y="0"/>
                  <wp:positionH relativeFrom="column">
                    <wp:posOffset>1181679</wp:posOffset>
                  </wp:positionH>
                  <wp:positionV relativeFrom="paragraph">
                    <wp:posOffset>424483</wp:posOffset>
                  </wp:positionV>
                  <wp:extent cx="448485" cy="397051"/>
                  <wp:effectExtent l="0" t="0" r="8890" b="317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een-frog-1474838375pNg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8485" cy="39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6A6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EBD2E0F" wp14:editId="1A9CDD3A">
                      <wp:simplePos x="0" y="0"/>
                      <wp:positionH relativeFrom="column">
                        <wp:posOffset>-5661163</wp:posOffset>
                      </wp:positionH>
                      <wp:positionV relativeFrom="paragraph">
                        <wp:posOffset>-6742154</wp:posOffset>
                      </wp:positionV>
                      <wp:extent cx="1701579" cy="1105232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579" cy="11052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75E6" w:rsidRDefault="005875E6" w:rsidP="005875E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3EE27" id="_x0000_s1057" type="#_x0000_t202" style="position:absolute;left:0;text-align:left;margin-left:-445.75pt;margin-top:-530.9pt;width:134pt;height:8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" filled="f" stroked="f">
                      <v:textbox>
                        <w:txbxContent>
                          <w:p w:rsidR="005875E6" w:rsidRDefault="005875E6" w:rsidP="005875E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96585" w:rsidRPr="00296585" w:rsidRDefault="00296585" w:rsidP="00870E50">
            <w:pPr>
              <w:jc w:val="center"/>
              <w:rPr>
                <w:b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97DC1" w:rsidRPr="00296585" w:rsidRDefault="00897DC1" w:rsidP="003008B1">
            <w:pPr>
              <w:ind w:firstLine="720"/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97DC1" w:rsidRDefault="00897DC1" w:rsidP="00870E50">
            <w:pPr>
              <w:jc w:val="center"/>
            </w:pPr>
          </w:p>
        </w:tc>
      </w:tr>
    </w:tbl>
    <w:p w:rsidR="00F8354F" w:rsidRDefault="0094075B">
      <w:pPr>
        <w:pStyle w:val="NoSpacing"/>
      </w:pPr>
      <w:r>
        <w:rPr>
          <w:rFonts w:ascii="Arial Narrow" w:hAnsi="Arial Narrow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8896" behindDoc="0" locked="0" layoutInCell="1" allowOverlap="1" wp14:anchorId="385429A5" wp14:editId="0FCE67ED">
            <wp:simplePos x="0" y="0"/>
            <wp:positionH relativeFrom="column">
              <wp:posOffset>4797259</wp:posOffset>
            </wp:positionH>
            <wp:positionV relativeFrom="paragraph">
              <wp:posOffset>289616</wp:posOffset>
            </wp:positionV>
            <wp:extent cx="547046" cy="588397"/>
            <wp:effectExtent l="0" t="0" r="5715" b="254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714px-Baseball_bat.svg[2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46" cy="58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C4"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600AD7A" wp14:editId="730BF29D">
            <wp:simplePos x="0" y="0"/>
            <wp:positionH relativeFrom="column">
              <wp:posOffset>2714790</wp:posOffset>
            </wp:positionH>
            <wp:positionV relativeFrom="paragraph">
              <wp:posOffset>102614</wp:posOffset>
            </wp:positionV>
            <wp:extent cx="1465911" cy="82359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FWC9L7HJ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11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EC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CDBD66A" wp14:editId="38BD62AC">
            <wp:simplePos x="0" y="0"/>
            <wp:positionH relativeFrom="column">
              <wp:posOffset>732734</wp:posOffset>
            </wp:positionH>
            <wp:positionV relativeFrom="paragraph">
              <wp:posOffset>207480</wp:posOffset>
            </wp:positionV>
            <wp:extent cx="1562100" cy="7826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8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54F" w:rsidSect="00981325">
      <w:pgSz w:w="20160" w:h="12240" w:orient="landscape" w:code="5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118" w:rsidRDefault="005E3118">
      <w:pPr>
        <w:spacing w:before="0" w:after="0"/>
      </w:pPr>
      <w:r>
        <w:separator/>
      </w:r>
    </w:p>
  </w:endnote>
  <w:endnote w:type="continuationSeparator" w:id="0">
    <w:p w:rsidR="005E3118" w:rsidRDefault="005E31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Gothic UI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118" w:rsidRDefault="005E3118">
      <w:pPr>
        <w:spacing w:before="0" w:after="0"/>
      </w:pPr>
      <w:r>
        <w:separator/>
      </w:r>
    </w:p>
  </w:footnote>
  <w:footnote w:type="continuationSeparator" w:id="0">
    <w:p w:rsidR="005E3118" w:rsidRDefault="005E31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20"/>
    <w:docVar w:name="MonthStart" w:val="3/1/2020"/>
  </w:docVars>
  <w:rsids>
    <w:rsidRoot w:val="005E458C"/>
    <w:rsid w:val="0000241D"/>
    <w:rsid w:val="00025783"/>
    <w:rsid w:val="00044971"/>
    <w:rsid w:val="0005627D"/>
    <w:rsid w:val="000571C9"/>
    <w:rsid w:val="00066600"/>
    <w:rsid w:val="000958A4"/>
    <w:rsid w:val="000A3CD0"/>
    <w:rsid w:val="000B6049"/>
    <w:rsid w:val="000E5FA9"/>
    <w:rsid w:val="00105B2A"/>
    <w:rsid w:val="001408EB"/>
    <w:rsid w:val="001849DA"/>
    <w:rsid w:val="00190BBC"/>
    <w:rsid w:val="00194102"/>
    <w:rsid w:val="00196EA4"/>
    <w:rsid w:val="001D553A"/>
    <w:rsid w:val="00257B1D"/>
    <w:rsid w:val="00262469"/>
    <w:rsid w:val="00263DC2"/>
    <w:rsid w:val="00296585"/>
    <w:rsid w:val="002B0DB1"/>
    <w:rsid w:val="002B21B3"/>
    <w:rsid w:val="002C4002"/>
    <w:rsid w:val="002D343D"/>
    <w:rsid w:val="002E57F6"/>
    <w:rsid w:val="003008B1"/>
    <w:rsid w:val="00334C9A"/>
    <w:rsid w:val="00342032"/>
    <w:rsid w:val="00351B88"/>
    <w:rsid w:val="00371726"/>
    <w:rsid w:val="0038757A"/>
    <w:rsid w:val="003921A8"/>
    <w:rsid w:val="003B46B4"/>
    <w:rsid w:val="003B485B"/>
    <w:rsid w:val="003C0500"/>
    <w:rsid w:val="003C293D"/>
    <w:rsid w:val="003D7396"/>
    <w:rsid w:val="003F1F0B"/>
    <w:rsid w:val="00403BB2"/>
    <w:rsid w:val="00421500"/>
    <w:rsid w:val="00431DB1"/>
    <w:rsid w:val="00447B43"/>
    <w:rsid w:val="00461A6A"/>
    <w:rsid w:val="00482A49"/>
    <w:rsid w:val="004B5004"/>
    <w:rsid w:val="004B794D"/>
    <w:rsid w:val="004C5F30"/>
    <w:rsid w:val="004F4A91"/>
    <w:rsid w:val="00501DC2"/>
    <w:rsid w:val="00525FFC"/>
    <w:rsid w:val="00532D2F"/>
    <w:rsid w:val="00566A6D"/>
    <w:rsid w:val="005875E6"/>
    <w:rsid w:val="00597FDC"/>
    <w:rsid w:val="005A2B29"/>
    <w:rsid w:val="005B7CD0"/>
    <w:rsid w:val="005C0597"/>
    <w:rsid w:val="005C6D32"/>
    <w:rsid w:val="005E3118"/>
    <w:rsid w:val="005E458C"/>
    <w:rsid w:val="005F5DF0"/>
    <w:rsid w:val="006245E6"/>
    <w:rsid w:val="00624A68"/>
    <w:rsid w:val="00676591"/>
    <w:rsid w:val="006B1004"/>
    <w:rsid w:val="006C180D"/>
    <w:rsid w:val="006C54D6"/>
    <w:rsid w:val="006F00A5"/>
    <w:rsid w:val="00722A74"/>
    <w:rsid w:val="007305A2"/>
    <w:rsid w:val="00737CBC"/>
    <w:rsid w:val="007647A4"/>
    <w:rsid w:val="0077089B"/>
    <w:rsid w:val="00786F93"/>
    <w:rsid w:val="007C3B91"/>
    <w:rsid w:val="007D4AB9"/>
    <w:rsid w:val="007E3944"/>
    <w:rsid w:val="007F7A5D"/>
    <w:rsid w:val="00804FC2"/>
    <w:rsid w:val="008457BE"/>
    <w:rsid w:val="00846D3A"/>
    <w:rsid w:val="00870E50"/>
    <w:rsid w:val="00886B2B"/>
    <w:rsid w:val="00897DC1"/>
    <w:rsid w:val="008A3EC4"/>
    <w:rsid w:val="008D5154"/>
    <w:rsid w:val="008D6337"/>
    <w:rsid w:val="008F38EF"/>
    <w:rsid w:val="0091402A"/>
    <w:rsid w:val="0094075B"/>
    <w:rsid w:val="00981325"/>
    <w:rsid w:val="009F30A1"/>
    <w:rsid w:val="00A03BB2"/>
    <w:rsid w:val="00A2378F"/>
    <w:rsid w:val="00A50ACB"/>
    <w:rsid w:val="00A67470"/>
    <w:rsid w:val="00A87385"/>
    <w:rsid w:val="00A95E06"/>
    <w:rsid w:val="00AC3E27"/>
    <w:rsid w:val="00AE7A81"/>
    <w:rsid w:val="00AF570B"/>
    <w:rsid w:val="00B25C98"/>
    <w:rsid w:val="00B265C3"/>
    <w:rsid w:val="00BC4C34"/>
    <w:rsid w:val="00BE35C4"/>
    <w:rsid w:val="00C0625F"/>
    <w:rsid w:val="00C64AF5"/>
    <w:rsid w:val="00C669DE"/>
    <w:rsid w:val="00C86FF1"/>
    <w:rsid w:val="00CA55EB"/>
    <w:rsid w:val="00CB1D6A"/>
    <w:rsid w:val="00CB4279"/>
    <w:rsid w:val="00D2696B"/>
    <w:rsid w:val="00D4439B"/>
    <w:rsid w:val="00D6477F"/>
    <w:rsid w:val="00D83444"/>
    <w:rsid w:val="00D86DF3"/>
    <w:rsid w:val="00DC7A60"/>
    <w:rsid w:val="00DD01F2"/>
    <w:rsid w:val="00DD46F7"/>
    <w:rsid w:val="00DE503D"/>
    <w:rsid w:val="00E06C7B"/>
    <w:rsid w:val="00E113F8"/>
    <w:rsid w:val="00E30136"/>
    <w:rsid w:val="00E6043F"/>
    <w:rsid w:val="00E70FD3"/>
    <w:rsid w:val="00E766A2"/>
    <w:rsid w:val="00E83EE5"/>
    <w:rsid w:val="00E927DE"/>
    <w:rsid w:val="00EA45F5"/>
    <w:rsid w:val="00EA7CAC"/>
    <w:rsid w:val="00ED2257"/>
    <w:rsid w:val="00F469FE"/>
    <w:rsid w:val="00F57D8C"/>
    <w:rsid w:val="00F604C6"/>
    <w:rsid w:val="00F8354F"/>
    <w:rsid w:val="00F8434B"/>
    <w:rsid w:val="00FB01F9"/>
    <w:rsid w:val="00FB0CAC"/>
    <w:rsid w:val="00FC1DE8"/>
    <w:rsid w:val="00FE6BB0"/>
    <w:rsid w:val="00FF13B1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7D835F"/>
  <w15:docId w15:val="{BBE9AC38-7A96-4246-A4A1-D93308B4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55F51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3473C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xact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379DBE957BE46F190BD9FDC49462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60250-B74A-4EAE-AA16-5E57449D8DE5}"/>
      </w:docPartPr>
      <w:docPartBody>
        <w:p w:rsidR="00800F3D" w:rsidRDefault="00800F3D">
          <w:pPr>
            <w:pStyle w:val="5379DBE957BE46F190BD9FDC49462807"/>
          </w:pPr>
          <w:r>
            <w:t>Sunday</w:t>
          </w:r>
        </w:p>
      </w:docPartBody>
    </w:docPart>
    <w:docPart>
      <w:docPartPr>
        <w:name w:val="E4D0222DA15C4036A1186EBA5C20D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5D477-D852-442B-8487-9CA0476A0C93}"/>
      </w:docPartPr>
      <w:docPartBody>
        <w:p w:rsidR="00800F3D" w:rsidRDefault="00800F3D">
          <w:pPr>
            <w:pStyle w:val="E4D0222DA15C4036A1186EBA5C20DC09"/>
          </w:pPr>
          <w:r>
            <w:t>Monday</w:t>
          </w:r>
        </w:p>
      </w:docPartBody>
    </w:docPart>
    <w:docPart>
      <w:docPartPr>
        <w:name w:val="F2E284F6619C45348452E2000CBD8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3DEF2-C7D6-4E98-BF5B-2E84733FF129}"/>
      </w:docPartPr>
      <w:docPartBody>
        <w:p w:rsidR="00800F3D" w:rsidRDefault="00800F3D">
          <w:pPr>
            <w:pStyle w:val="F2E284F6619C45348452E2000CBD823C"/>
          </w:pPr>
          <w:r>
            <w:t>Tuesday</w:t>
          </w:r>
        </w:p>
      </w:docPartBody>
    </w:docPart>
    <w:docPart>
      <w:docPartPr>
        <w:name w:val="3B070211D128443B8C8E4F9B96BD0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3A142-26BD-4435-B14B-454FFE31F586}"/>
      </w:docPartPr>
      <w:docPartBody>
        <w:p w:rsidR="00800F3D" w:rsidRDefault="00800F3D">
          <w:pPr>
            <w:pStyle w:val="3B070211D128443B8C8E4F9B96BD0EF1"/>
          </w:pPr>
          <w:r>
            <w:t>Wednesday</w:t>
          </w:r>
        </w:p>
      </w:docPartBody>
    </w:docPart>
    <w:docPart>
      <w:docPartPr>
        <w:name w:val="89908A83BD2D435983C9F7CB4D1DD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72E8E-A6AC-4215-9986-BCD9D43D89C2}"/>
      </w:docPartPr>
      <w:docPartBody>
        <w:p w:rsidR="00800F3D" w:rsidRDefault="00800F3D">
          <w:pPr>
            <w:pStyle w:val="89908A83BD2D435983C9F7CB4D1DD5BA"/>
          </w:pPr>
          <w:r>
            <w:t>Thursday</w:t>
          </w:r>
        </w:p>
      </w:docPartBody>
    </w:docPart>
    <w:docPart>
      <w:docPartPr>
        <w:name w:val="9C8193A3C3F748298436795AAB36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4375-6276-45F3-BE64-AD234557D666}"/>
      </w:docPartPr>
      <w:docPartBody>
        <w:p w:rsidR="00800F3D" w:rsidRDefault="00800F3D">
          <w:pPr>
            <w:pStyle w:val="9C8193A3C3F748298436795AAB36081F"/>
          </w:pPr>
          <w:r>
            <w:t>Friday</w:t>
          </w:r>
        </w:p>
      </w:docPartBody>
    </w:docPart>
    <w:docPart>
      <w:docPartPr>
        <w:name w:val="C17515D94CD64307A6131163C30A3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FEBFF-C8E5-4A93-A5B4-82EC5226303E}"/>
      </w:docPartPr>
      <w:docPartBody>
        <w:p w:rsidR="00800F3D" w:rsidRDefault="00800F3D">
          <w:pPr>
            <w:pStyle w:val="C17515D94CD64307A6131163C30A3F4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Gothic UI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F3D"/>
    <w:rsid w:val="00046886"/>
    <w:rsid w:val="0009563F"/>
    <w:rsid w:val="000A6986"/>
    <w:rsid w:val="001E4A65"/>
    <w:rsid w:val="003B4FD4"/>
    <w:rsid w:val="00465776"/>
    <w:rsid w:val="004B3C08"/>
    <w:rsid w:val="00576B45"/>
    <w:rsid w:val="00784532"/>
    <w:rsid w:val="007F17DC"/>
    <w:rsid w:val="00800F3D"/>
    <w:rsid w:val="00821513"/>
    <w:rsid w:val="009663B9"/>
    <w:rsid w:val="00B3456F"/>
    <w:rsid w:val="00BB0F7B"/>
    <w:rsid w:val="00C20E4E"/>
    <w:rsid w:val="00C55EF0"/>
    <w:rsid w:val="00CD1662"/>
    <w:rsid w:val="00D96B52"/>
    <w:rsid w:val="00E469AB"/>
    <w:rsid w:val="00EF71CE"/>
    <w:rsid w:val="00F8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79DBE957BE46F190BD9FDC49462807">
    <w:name w:val="5379DBE957BE46F190BD9FDC49462807"/>
  </w:style>
  <w:style w:type="paragraph" w:customStyle="1" w:styleId="E4D0222DA15C4036A1186EBA5C20DC09">
    <w:name w:val="E4D0222DA15C4036A1186EBA5C20DC09"/>
  </w:style>
  <w:style w:type="paragraph" w:customStyle="1" w:styleId="F2E284F6619C45348452E2000CBD823C">
    <w:name w:val="F2E284F6619C45348452E2000CBD823C"/>
  </w:style>
  <w:style w:type="paragraph" w:customStyle="1" w:styleId="3B070211D128443B8C8E4F9B96BD0EF1">
    <w:name w:val="3B070211D128443B8C8E4F9B96BD0EF1"/>
  </w:style>
  <w:style w:type="paragraph" w:customStyle="1" w:styleId="89908A83BD2D435983C9F7CB4D1DD5BA">
    <w:name w:val="89908A83BD2D435983C9F7CB4D1DD5BA"/>
  </w:style>
  <w:style w:type="paragraph" w:customStyle="1" w:styleId="9C8193A3C3F748298436795AAB36081F">
    <w:name w:val="9C8193A3C3F748298436795AAB36081F"/>
  </w:style>
  <w:style w:type="paragraph" w:customStyle="1" w:styleId="C17515D94CD64307A6131163C30A3F43">
    <w:name w:val="C17515D94CD64307A6131163C30A3F43"/>
  </w:style>
  <w:style w:type="paragraph" w:customStyle="1" w:styleId="B625D84DB84C4F2EA3432143F7868537">
    <w:name w:val="B625D84DB84C4F2EA3432143F7868537"/>
  </w:style>
  <w:style w:type="paragraph" w:customStyle="1" w:styleId="A7E02B20C0C748C592C3B7181258F878">
    <w:name w:val="A7E02B20C0C748C592C3B7181258F878"/>
  </w:style>
  <w:style w:type="paragraph" w:customStyle="1" w:styleId="A19E7F1BD9FB42F9BD6ACB5730175309">
    <w:name w:val="A19E7F1BD9FB42F9BD6ACB5730175309"/>
  </w:style>
  <w:style w:type="paragraph" w:customStyle="1" w:styleId="6EAC7D0FBB0E46F68E5EF1EDF9B6B058">
    <w:name w:val="6EAC7D0FBB0E46F68E5EF1EDF9B6B058"/>
  </w:style>
  <w:style w:type="paragraph" w:customStyle="1" w:styleId="70F54455810143B18DFE4454C7188F95">
    <w:name w:val="70F54455810143B18DFE4454C7188F95"/>
  </w:style>
  <w:style w:type="paragraph" w:customStyle="1" w:styleId="073AA3AA82C24A4B8313BDD323582F77">
    <w:name w:val="073AA3AA82C24A4B8313BDD323582F77"/>
  </w:style>
  <w:style w:type="paragraph" w:customStyle="1" w:styleId="33564BFE84554050BA9DA0473B2AC73C">
    <w:name w:val="33564BFE84554050BA9DA0473B2AC7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3692A-4F47-497F-9624-598CB91F7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Saxony Activities</dc:creator>
  <cp:keywords/>
  <dc:description/>
  <cp:lastModifiedBy>Saxony Activities</cp:lastModifiedBy>
  <cp:revision>2</cp:revision>
  <cp:lastPrinted>2020-02-26T15:09:00Z</cp:lastPrinted>
  <dcterms:created xsi:type="dcterms:W3CDTF">2020-02-27T00:33:00Z</dcterms:created>
  <dcterms:modified xsi:type="dcterms:W3CDTF">2020-02-27T00:33:00Z</dcterms:modified>
  <cp:category/>
</cp:coreProperties>
</file>